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9B4" w:rsidRDefault="003A39B4" w:rsidP="00930FB7"/>
    <w:p w:rsidR="002F730D" w:rsidRDefault="002F730D" w:rsidP="00930FB7"/>
    <w:p w:rsidR="002F730D" w:rsidRDefault="002F730D" w:rsidP="00930FB7"/>
    <w:p w:rsidR="002F730D" w:rsidRPr="00BA24D6" w:rsidRDefault="002F730D" w:rsidP="002F730D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A24D6">
        <w:rPr>
          <w:rFonts w:asciiTheme="minorHAnsi" w:hAnsiTheme="minorHAnsi" w:cstheme="minorHAnsi"/>
          <w:b/>
          <w:sz w:val="32"/>
          <w:szCs w:val="32"/>
        </w:rPr>
        <w:t>Csupa Izom, Vidámság, Torna</w:t>
      </w:r>
    </w:p>
    <w:p w:rsidR="002F730D" w:rsidRPr="00BA24D6" w:rsidRDefault="002F730D" w:rsidP="002F730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„CSIVIT</w:t>
      </w:r>
      <w:proofErr w:type="gramStart"/>
      <w:r>
        <w:rPr>
          <w:rFonts w:asciiTheme="minorHAnsi" w:hAnsiTheme="minorHAnsi" w:cstheme="minorHAnsi"/>
          <w:b/>
        </w:rPr>
        <w:t>”  JELENTKEZÉSI</w:t>
      </w:r>
      <w:proofErr w:type="gramEnd"/>
      <w:r>
        <w:rPr>
          <w:rFonts w:asciiTheme="minorHAnsi" w:hAnsiTheme="minorHAnsi" w:cstheme="minorHAnsi"/>
          <w:b/>
        </w:rPr>
        <w:t xml:space="preserve">  LAP</w:t>
      </w:r>
    </w:p>
    <w:p w:rsidR="002F730D" w:rsidRDefault="00306DF6" w:rsidP="002F730D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2025/2026</w:t>
      </w:r>
      <w:r w:rsidR="007A17E6">
        <w:rPr>
          <w:rFonts w:asciiTheme="minorHAnsi" w:hAnsiTheme="minorHAnsi" w:cstheme="minorHAnsi"/>
          <w:b/>
        </w:rPr>
        <w:t xml:space="preserve"> tanév</w:t>
      </w:r>
    </w:p>
    <w:p w:rsidR="002F730D" w:rsidRDefault="002F730D" w:rsidP="002F730D">
      <w:pPr>
        <w:jc w:val="center"/>
        <w:rPr>
          <w:rFonts w:asciiTheme="minorHAnsi" w:hAnsiTheme="minorHAnsi" w:cstheme="minorHAnsi"/>
          <w:b/>
        </w:rPr>
      </w:pPr>
    </w:p>
    <w:p w:rsidR="002F730D" w:rsidRDefault="002F730D" w:rsidP="002F730D">
      <w:pPr>
        <w:jc w:val="center"/>
        <w:rPr>
          <w:rFonts w:asciiTheme="minorHAnsi" w:hAnsiTheme="minorHAnsi" w:cstheme="minorHAnsi"/>
          <w:b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r w:rsidRPr="002F730D">
        <w:rPr>
          <w:rFonts w:asciiTheme="minorHAnsi" w:hAnsiTheme="minorHAnsi" w:cstheme="minorHAnsi"/>
          <w:b/>
          <w:sz w:val="22"/>
          <w:szCs w:val="22"/>
        </w:rPr>
        <w:t>Iskola neve</w:t>
      </w:r>
      <w:r>
        <w:rPr>
          <w:rFonts w:asciiTheme="minorHAnsi" w:hAnsiTheme="minorHAnsi" w:cstheme="minorHAnsi"/>
          <w:b/>
          <w:sz w:val="22"/>
          <w:szCs w:val="22"/>
        </w:rPr>
        <w:t>, pontos címe</w:t>
      </w:r>
      <w:r w:rsidRPr="002F730D">
        <w:rPr>
          <w:rFonts w:asciiTheme="minorHAnsi" w:hAnsiTheme="minorHAnsi" w:cstheme="minorHAnsi"/>
          <w:b/>
          <w:sz w:val="22"/>
          <w:szCs w:val="22"/>
        </w:rPr>
        <w:t>: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Az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>intézmény vezető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 xml:space="preserve"> neve, elérhetőségei:</w:t>
      </w: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r w:rsidRPr="002F730D">
        <w:rPr>
          <w:rFonts w:asciiTheme="minorHAnsi" w:hAnsiTheme="minorHAnsi" w:cstheme="minorHAnsi"/>
          <w:b/>
          <w:sz w:val="22"/>
          <w:szCs w:val="22"/>
        </w:rPr>
        <w:t>Iskola</w:t>
      </w:r>
      <w:r>
        <w:rPr>
          <w:rFonts w:asciiTheme="minorHAnsi" w:hAnsiTheme="minorHAnsi" w:cstheme="minorHAnsi"/>
          <w:b/>
          <w:sz w:val="22"/>
          <w:szCs w:val="22"/>
        </w:rPr>
        <w:t>i csoportok száma, korcsoportjai: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Testnevelő tanár, neve, elérhetőségei e-mail, mobil telefon:</w:t>
      </w:r>
    </w:p>
    <w:p w:rsidR="002F730D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(Több</w:t>
      </w:r>
      <w:r w:rsidR="002F730D">
        <w:rPr>
          <w:rFonts w:asciiTheme="minorHAnsi" w:hAnsiTheme="minorHAnsi" w:cstheme="minorHAnsi"/>
          <w:b/>
          <w:sz w:val="22"/>
          <w:szCs w:val="22"/>
        </w:rPr>
        <w:t xml:space="preserve"> közreműködő, felkészítő </w:t>
      </w:r>
      <w:proofErr w:type="gramStart"/>
      <w:r w:rsidR="00306DF6">
        <w:rPr>
          <w:rFonts w:asciiTheme="minorHAnsi" w:hAnsiTheme="minorHAnsi" w:cstheme="minorHAnsi"/>
          <w:b/>
          <w:sz w:val="22"/>
          <w:szCs w:val="22"/>
        </w:rPr>
        <w:t xml:space="preserve">is 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06DF6">
        <w:rPr>
          <w:rFonts w:asciiTheme="minorHAnsi" w:hAnsiTheme="minorHAnsi" w:cstheme="minorHAnsi"/>
          <w:b/>
          <w:sz w:val="22"/>
          <w:szCs w:val="22"/>
        </w:rPr>
        <w:t>megjelölhető</w:t>
      </w:r>
      <w:proofErr w:type="gramEnd"/>
      <w:r w:rsidR="00306DF6">
        <w:rPr>
          <w:rFonts w:asciiTheme="minorHAnsi" w:hAnsiTheme="minorHAnsi" w:cstheme="minorHAnsi"/>
          <w:b/>
          <w:sz w:val="22"/>
          <w:szCs w:val="22"/>
        </w:rPr>
        <w:t xml:space="preserve">.  Csapatonként </w:t>
      </w:r>
      <w:proofErr w:type="spellStart"/>
      <w:r w:rsidR="00306DF6">
        <w:rPr>
          <w:rFonts w:asciiTheme="minorHAnsi" w:hAnsiTheme="minorHAnsi" w:cstheme="minorHAnsi"/>
          <w:b/>
          <w:sz w:val="22"/>
          <w:szCs w:val="22"/>
        </w:rPr>
        <w:t>max</w:t>
      </w:r>
      <w:proofErr w:type="spellEnd"/>
      <w:r w:rsidR="00306DF6">
        <w:rPr>
          <w:rFonts w:asciiTheme="minorHAnsi" w:hAnsiTheme="minorHAnsi" w:cstheme="minorHAnsi"/>
          <w:b/>
          <w:sz w:val="22"/>
          <w:szCs w:val="22"/>
        </w:rPr>
        <w:t xml:space="preserve"> 2 fő!</w:t>
      </w:r>
      <w:r w:rsidR="002F730D">
        <w:rPr>
          <w:rFonts w:asciiTheme="minorHAnsi" w:hAnsiTheme="minorHAnsi" w:cstheme="minorHAnsi"/>
          <w:b/>
          <w:sz w:val="22"/>
          <w:szCs w:val="22"/>
        </w:rPr>
        <w:t>)</w:t>
      </w: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1D4510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 helyi, iskolai</w:t>
      </w:r>
      <w:r w:rsidR="00A64EEC">
        <w:rPr>
          <w:rFonts w:asciiTheme="minorHAnsi" w:hAnsiTheme="minorHAnsi" w:cstheme="minorHAnsi"/>
          <w:b/>
          <w:sz w:val="22"/>
          <w:szCs w:val="22"/>
        </w:rPr>
        <w:t xml:space="preserve"> felkészítő</w:t>
      </w:r>
      <w:r>
        <w:rPr>
          <w:rFonts w:asciiTheme="minorHAnsi" w:hAnsiTheme="minorHAnsi" w:cstheme="minorHAnsi"/>
          <w:b/>
          <w:sz w:val="22"/>
          <w:szCs w:val="22"/>
        </w:rPr>
        <w:t xml:space="preserve"> rendezvény tervezet ideje</w:t>
      </w:r>
      <w:r w:rsidR="00A64EEC">
        <w:rPr>
          <w:rFonts w:asciiTheme="minorHAnsi" w:hAnsiTheme="minorHAnsi" w:cstheme="minorHAnsi"/>
          <w:b/>
          <w:sz w:val="22"/>
          <w:szCs w:val="22"/>
        </w:rPr>
        <w:t xml:space="preserve"> (Ha terveznek ilyet.) </w:t>
      </w:r>
      <w:r>
        <w:rPr>
          <w:rFonts w:asciiTheme="minorHAnsi" w:hAnsiTheme="minorHAnsi" w:cstheme="minorHAnsi"/>
          <w:b/>
          <w:sz w:val="22"/>
          <w:szCs w:val="22"/>
        </w:rPr>
        <w:t>:</w:t>
      </w:r>
    </w:p>
    <w:p w:rsidR="00306DF6" w:rsidRDefault="00306DF6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A64EEC" w:rsidRDefault="00A64EEC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körzeti,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kerületi </w:t>
      </w:r>
      <w:r w:rsidR="007A17E6">
        <w:rPr>
          <w:rFonts w:asciiTheme="minorHAnsi" w:hAnsiTheme="minorHAnsi" w:cstheme="minorHAnsi"/>
          <w:b/>
          <w:sz w:val="22"/>
          <w:szCs w:val="22"/>
        </w:rPr>
        <w:t xml:space="preserve"> helyszíneken</w:t>
      </w:r>
      <w:proofErr w:type="gramEnd"/>
      <w:r w:rsidR="007A17E6">
        <w:rPr>
          <w:rFonts w:asciiTheme="minorHAnsi" w:hAnsiTheme="minorHAnsi" w:cstheme="minorHAnsi"/>
          <w:b/>
          <w:sz w:val="22"/>
          <w:szCs w:val="22"/>
        </w:rPr>
        <w:t xml:space="preserve"> és a záró </w:t>
      </w:r>
      <w:r w:rsidR="002F730D">
        <w:rPr>
          <w:rFonts w:asciiTheme="minorHAnsi" w:hAnsiTheme="minorHAnsi" w:cstheme="minorHAnsi"/>
          <w:b/>
          <w:sz w:val="22"/>
          <w:szCs w:val="22"/>
        </w:rPr>
        <w:t xml:space="preserve">budapesti versenyen való indulást vállaljuk:   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igen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 xml:space="preserve">                          </w:t>
      </w:r>
      <w:r w:rsidR="007A17E6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                 </w:t>
      </w:r>
      <w:r>
        <w:rPr>
          <w:rFonts w:asciiTheme="minorHAnsi" w:hAnsiTheme="minorHAnsi" w:cstheme="minorHAnsi"/>
          <w:b/>
          <w:sz w:val="22"/>
          <w:szCs w:val="22"/>
        </w:rPr>
        <w:t xml:space="preserve"> nem    </w:t>
      </w:r>
      <w:r w:rsidR="007A17E6">
        <w:rPr>
          <w:rFonts w:asciiTheme="minorHAnsi" w:hAnsiTheme="minorHAnsi" w:cstheme="minorHAnsi"/>
          <w:b/>
          <w:sz w:val="22"/>
          <w:szCs w:val="22"/>
        </w:rPr>
        <w:t xml:space="preserve">                      aláhúzással jelöljék.</w:t>
      </w: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A17E6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………………………………………………….</w:t>
      </w:r>
      <w:r w:rsidR="00244529">
        <w:rPr>
          <w:rFonts w:asciiTheme="minorHAnsi" w:hAnsiTheme="minorHAnsi" w:cstheme="minorHAnsi"/>
          <w:b/>
          <w:sz w:val="22"/>
          <w:szCs w:val="22"/>
        </w:rPr>
        <w:t>, 202</w:t>
      </w:r>
      <w:bookmarkStart w:id="0" w:name="_GoBack"/>
      <w:bookmarkEnd w:id="0"/>
      <w:r w:rsidR="00953A30">
        <w:rPr>
          <w:rFonts w:asciiTheme="minorHAnsi" w:hAnsiTheme="minorHAnsi" w:cstheme="minorHAnsi"/>
          <w:b/>
          <w:sz w:val="22"/>
          <w:szCs w:val="22"/>
        </w:rPr>
        <w:t>…</w:t>
      </w:r>
      <w:r w:rsidR="00765947">
        <w:rPr>
          <w:rFonts w:asciiTheme="minorHAnsi" w:hAnsiTheme="minorHAnsi" w:cstheme="minorHAnsi"/>
          <w:b/>
          <w:sz w:val="22"/>
          <w:szCs w:val="22"/>
        </w:rPr>
        <w:t>.  ……     ……….</w:t>
      </w: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1D4510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Jelentkező, foglalkozás vezető </w:t>
      </w:r>
      <w:r w:rsidR="00765947">
        <w:rPr>
          <w:rFonts w:asciiTheme="minorHAnsi" w:hAnsiTheme="minorHAnsi" w:cstheme="minorHAnsi"/>
          <w:b/>
          <w:sz w:val="22"/>
          <w:szCs w:val="22"/>
        </w:rPr>
        <w:t>aláírás</w:t>
      </w:r>
      <w:r>
        <w:rPr>
          <w:rFonts w:asciiTheme="minorHAnsi" w:hAnsiTheme="minorHAnsi" w:cstheme="minorHAnsi"/>
          <w:b/>
          <w:sz w:val="22"/>
          <w:szCs w:val="22"/>
        </w:rPr>
        <w:t>a:</w:t>
      </w: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765947" w:rsidRDefault="00765947" w:rsidP="002F730D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Kérjük a lapot lehetőleg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szkennelve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a BTSZ e-mail címére visszaküldeni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 xml:space="preserve">-    </w:t>
      </w:r>
      <w:hyperlink r:id="rId7" w:history="1">
        <w:r w:rsidRPr="003155AE">
          <w:rPr>
            <w:rStyle w:val="Hiperhivatkozs"/>
            <w:rFonts w:asciiTheme="minorHAnsi" w:hAnsiTheme="minorHAnsi" w:cstheme="minorHAnsi"/>
            <w:b/>
            <w:sz w:val="22"/>
            <w:szCs w:val="22"/>
          </w:rPr>
          <w:t>bptorna@gmail.com</w:t>
        </w:r>
        <w:proofErr w:type="gramEnd"/>
      </w:hyperlink>
    </w:p>
    <w:p w:rsidR="00765947" w:rsidRDefault="00953A30" w:rsidP="002F730D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címre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>.</w:t>
      </w: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p w:rsidR="002F730D" w:rsidRPr="002F730D" w:rsidRDefault="002F730D" w:rsidP="002F730D">
      <w:pPr>
        <w:rPr>
          <w:rFonts w:asciiTheme="minorHAnsi" w:hAnsiTheme="minorHAnsi" w:cstheme="minorHAnsi"/>
          <w:b/>
          <w:sz w:val="22"/>
          <w:szCs w:val="22"/>
        </w:rPr>
      </w:pPr>
    </w:p>
    <w:sectPr w:rsidR="002F730D" w:rsidRPr="002F730D" w:rsidSect="0090346D">
      <w:headerReference w:type="default" r:id="rId8"/>
      <w:pgSz w:w="11906" w:h="16838"/>
      <w:pgMar w:top="360" w:right="1418" w:bottom="1418" w:left="1418" w:header="34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BBC" w:rsidRDefault="00751BBC">
      <w:r>
        <w:separator/>
      </w:r>
    </w:p>
  </w:endnote>
  <w:endnote w:type="continuationSeparator" w:id="0">
    <w:p w:rsidR="00751BBC" w:rsidRDefault="00751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BBC" w:rsidRDefault="00751BBC">
      <w:r>
        <w:separator/>
      </w:r>
    </w:p>
  </w:footnote>
  <w:footnote w:type="continuationSeparator" w:id="0">
    <w:p w:rsidR="00751BBC" w:rsidRDefault="00751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9B4" w:rsidRDefault="00751BBC">
    <w:pPr>
      <w:pStyle w:val="lfej"/>
      <w:jc w:val="center"/>
    </w:pPr>
    <w:r>
      <w:rPr>
        <w:noProof/>
      </w:rPr>
      <w:drawing>
        <wp:inline distT="0" distB="0" distL="0" distR="0">
          <wp:extent cx="4391025" cy="1247775"/>
          <wp:effectExtent l="0" t="0" r="9525" b="9525"/>
          <wp:docPr id="1" name="Kép 1" descr="Tornas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rnasz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1025" cy="1247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E586F"/>
    <w:multiLevelType w:val="hybridMultilevel"/>
    <w:tmpl w:val="21AE5E5E"/>
    <w:lvl w:ilvl="0" w:tplc="4B209002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EEC1B27"/>
    <w:multiLevelType w:val="hybridMultilevel"/>
    <w:tmpl w:val="CC740E20"/>
    <w:lvl w:ilvl="0" w:tplc="CCD0F67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6294AC9"/>
    <w:multiLevelType w:val="hybridMultilevel"/>
    <w:tmpl w:val="E0829A4A"/>
    <w:lvl w:ilvl="0" w:tplc="B0A8ACA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710722"/>
    <w:multiLevelType w:val="hybridMultilevel"/>
    <w:tmpl w:val="6542FE5A"/>
    <w:lvl w:ilvl="0" w:tplc="B4967F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EDB6F0E"/>
    <w:multiLevelType w:val="hybridMultilevel"/>
    <w:tmpl w:val="BACA5AE2"/>
    <w:lvl w:ilvl="0" w:tplc="2FAC5E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98E56C1"/>
    <w:multiLevelType w:val="hybridMultilevel"/>
    <w:tmpl w:val="D7C402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CB7F2A"/>
    <w:multiLevelType w:val="hybridMultilevel"/>
    <w:tmpl w:val="821AB7E8"/>
    <w:lvl w:ilvl="0" w:tplc="1BC82C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0344AA6"/>
    <w:multiLevelType w:val="hybridMultilevel"/>
    <w:tmpl w:val="CC740E20"/>
    <w:lvl w:ilvl="0" w:tplc="CCD0F67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DFD76FF"/>
    <w:multiLevelType w:val="multilevel"/>
    <w:tmpl w:val="C0A63D7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3320" w:hanging="1800"/>
      </w:pPr>
      <w:rPr>
        <w:rFonts w:hint="default"/>
      </w:rPr>
    </w:lvl>
  </w:abstractNum>
  <w:abstractNum w:abstractNumId="9">
    <w:nsid w:val="6128170A"/>
    <w:multiLevelType w:val="multilevel"/>
    <w:tmpl w:val="FBC2E5A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3320" w:hanging="1800"/>
      </w:pPr>
      <w:rPr>
        <w:rFonts w:hint="default"/>
      </w:rPr>
    </w:lvl>
  </w:abstractNum>
  <w:abstractNum w:abstractNumId="10">
    <w:nsid w:val="7B8C07AF"/>
    <w:multiLevelType w:val="hybridMultilevel"/>
    <w:tmpl w:val="85D60730"/>
    <w:lvl w:ilvl="0" w:tplc="F25C4ACA">
      <w:start w:val="202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3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BBC"/>
    <w:rsid w:val="0002154A"/>
    <w:rsid w:val="000B5DD5"/>
    <w:rsid w:val="00114772"/>
    <w:rsid w:val="00162C33"/>
    <w:rsid w:val="00194058"/>
    <w:rsid w:val="001D4510"/>
    <w:rsid w:val="001F731F"/>
    <w:rsid w:val="00233908"/>
    <w:rsid w:val="00244529"/>
    <w:rsid w:val="002F730D"/>
    <w:rsid w:val="00306DF6"/>
    <w:rsid w:val="003A39B4"/>
    <w:rsid w:val="004C61C5"/>
    <w:rsid w:val="004F66AF"/>
    <w:rsid w:val="00591E46"/>
    <w:rsid w:val="005F47F3"/>
    <w:rsid w:val="006860F4"/>
    <w:rsid w:val="006C6BB5"/>
    <w:rsid w:val="007463B1"/>
    <w:rsid w:val="00751BBC"/>
    <w:rsid w:val="00754B6D"/>
    <w:rsid w:val="00765947"/>
    <w:rsid w:val="007A17E6"/>
    <w:rsid w:val="007D0C4D"/>
    <w:rsid w:val="007F7100"/>
    <w:rsid w:val="008530CB"/>
    <w:rsid w:val="00875EB6"/>
    <w:rsid w:val="00897F39"/>
    <w:rsid w:val="008C7DC8"/>
    <w:rsid w:val="0090346D"/>
    <w:rsid w:val="00922F89"/>
    <w:rsid w:val="00930FB7"/>
    <w:rsid w:val="00953A30"/>
    <w:rsid w:val="00997B6E"/>
    <w:rsid w:val="00A134D5"/>
    <w:rsid w:val="00A64EEC"/>
    <w:rsid w:val="00AC4A84"/>
    <w:rsid w:val="00AD35A0"/>
    <w:rsid w:val="00BD2652"/>
    <w:rsid w:val="00BF21E5"/>
    <w:rsid w:val="00C1250F"/>
    <w:rsid w:val="00CB21A3"/>
    <w:rsid w:val="00D67ADD"/>
    <w:rsid w:val="00DA6445"/>
    <w:rsid w:val="00E0222B"/>
    <w:rsid w:val="00E07EB3"/>
    <w:rsid w:val="00E4057D"/>
    <w:rsid w:val="00E515D5"/>
    <w:rsid w:val="00E56D76"/>
    <w:rsid w:val="00F92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530CB"/>
    <w:rPr>
      <w:sz w:val="24"/>
      <w:szCs w:val="24"/>
    </w:rPr>
  </w:style>
  <w:style w:type="paragraph" w:styleId="Cmsor1">
    <w:name w:val="heading 1"/>
    <w:basedOn w:val="Norml"/>
    <w:next w:val="Norml"/>
    <w:qFormat/>
    <w:rsid w:val="0090346D"/>
    <w:pPr>
      <w:keepNext/>
      <w:outlineLvl w:val="0"/>
    </w:pPr>
    <w:rPr>
      <w:b/>
      <w:bCs/>
      <w:smallCap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9034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90346D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link w:val="BuborkszvegChar"/>
    <w:rsid w:val="00DA644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DA644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3390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hivatkozs">
    <w:name w:val="Hyperlink"/>
    <w:basedOn w:val="Bekezdsalapbettpusa"/>
    <w:unhideWhenUsed/>
    <w:rsid w:val="0076594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1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ptorn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yuri\AppData\Local\Temp\fejl&#233;ces%20papir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fejléces papir</Template>
  <TotalTime>6</TotalTime>
  <Pages>1</Pages>
  <Words>86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Megbízás</vt:lpstr>
    </vt:vector>
  </TitlesOfParts>
  <Company>Gyógyfürdő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Megbízás</dc:title>
  <dc:creator>Windows User</dc:creator>
  <cp:lastModifiedBy>user</cp:lastModifiedBy>
  <cp:revision>5</cp:revision>
  <cp:lastPrinted>2007-09-28T11:18:00Z</cp:lastPrinted>
  <dcterms:created xsi:type="dcterms:W3CDTF">2025-11-13T06:55:00Z</dcterms:created>
  <dcterms:modified xsi:type="dcterms:W3CDTF">2025-11-13T07:01:00Z</dcterms:modified>
</cp:coreProperties>
</file>