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9B4" w:rsidRDefault="003A39B4" w:rsidP="00930FB7"/>
    <w:p w:rsidR="003129EC" w:rsidRDefault="003129EC" w:rsidP="00930FB7"/>
    <w:p w:rsidR="00630954" w:rsidRDefault="00630954" w:rsidP="00126039">
      <w:pPr>
        <w:jc w:val="center"/>
        <w:rPr>
          <w:b/>
          <w:bCs/>
          <w:color w:val="000000"/>
          <w:sz w:val="30"/>
          <w:szCs w:val="30"/>
          <w:u w:val="single"/>
        </w:rPr>
      </w:pPr>
      <w:r>
        <w:rPr>
          <w:b/>
          <w:bCs/>
          <w:color w:val="000000"/>
          <w:sz w:val="30"/>
          <w:szCs w:val="30"/>
          <w:u w:val="single"/>
        </w:rPr>
        <w:t>AKTÍV BUDAPEST SPORTPROGRAM</w:t>
      </w:r>
    </w:p>
    <w:p w:rsidR="00363610" w:rsidRPr="00891B3F" w:rsidRDefault="00126039" w:rsidP="00126039">
      <w:pPr>
        <w:jc w:val="center"/>
        <w:rPr>
          <w:b/>
          <w:bCs/>
          <w:color w:val="000000"/>
          <w:sz w:val="30"/>
          <w:szCs w:val="30"/>
          <w:u w:val="single"/>
        </w:rPr>
      </w:pPr>
      <w:r>
        <w:rPr>
          <w:b/>
          <w:bCs/>
          <w:color w:val="000000"/>
          <w:sz w:val="30"/>
          <w:szCs w:val="30"/>
          <w:u w:val="single"/>
        </w:rPr>
        <w:t xml:space="preserve">A </w:t>
      </w:r>
      <w:r w:rsidR="00630954">
        <w:rPr>
          <w:b/>
          <w:bCs/>
          <w:color w:val="000000"/>
          <w:sz w:val="30"/>
          <w:szCs w:val="30"/>
          <w:u w:val="single"/>
        </w:rPr>
        <w:t>Budapesti Torna Szövetség rendezvénye</w:t>
      </w:r>
    </w:p>
    <w:p w:rsidR="00363610" w:rsidRPr="00ED15E0" w:rsidRDefault="00630954" w:rsidP="00363610">
      <w:pPr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  <w:u w:val="single"/>
        </w:rPr>
        <w:t>1. A sportprogram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 xml:space="preserve"> célja:</w:t>
      </w:r>
    </w:p>
    <w:p w:rsidR="00363610" w:rsidRPr="00ED15E0" w:rsidRDefault="00630954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Különböző mozgásformában a fővárosi lakosság 6 – 99 éves korosztályának sportolás</w:t>
      </w:r>
      <w:r w:rsidR="00363610" w:rsidRPr="00ED15E0">
        <w:rPr>
          <w:color w:val="000000"/>
          <w:sz w:val="22"/>
          <w:szCs w:val="22"/>
        </w:rPr>
        <w:t xml:space="preserve">i lehetőség biztosítása, fizika teljesítőképességük </w:t>
      </w:r>
      <w:r>
        <w:rPr>
          <w:color w:val="000000"/>
          <w:sz w:val="22"/>
          <w:szCs w:val="22"/>
        </w:rPr>
        <w:t xml:space="preserve">mérése, fejlesztése. 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2.</w:t>
      </w:r>
      <w:r w:rsidR="00630954">
        <w:rPr>
          <w:b/>
          <w:bCs/>
          <w:color w:val="000000"/>
          <w:sz w:val="22"/>
          <w:szCs w:val="22"/>
          <w:u w:val="single"/>
        </w:rPr>
        <w:t xml:space="preserve"> A program</w:t>
      </w:r>
      <w:r w:rsidRPr="00ED15E0">
        <w:rPr>
          <w:b/>
          <w:bCs/>
          <w:color w:val="000000"/>
          <w:sz w:val="22"/>
          <w:szCs w:val="22"/>
          <w:u w:val="single"/>
        </w:rPr>
        <w:t xml:space="preserve"> szervezője: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A Budapesti Torna Sz</w:t>
      </w:r>
      <w:r w:rsidR="009E6D99">
        <w:rPr>
          <w:color w:val="000000"/>
          <w:sz w:val="22"/>
          <w:szCs w:val="22"/>
        </w:rPr>
        <w:t>övetség a Budapesti Sportszolgáltató Központ Nonprofit Kft megbízásából.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Default="00630954" w:rsidP="00363610">
      <w:pPr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3. A program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 xml:space="preserve"> helye, ideje:</w:t>
      </w:r>
    </w:p>
    <w:p w:rsidR="00D652BD" w:rsidRDefault="00D652BD" w:rsidP="00363610">
      <w:pPr>
        <w:rPr>
          <w:bCs/>
          <w:color w:val="000000"/>
          <w:sz w:val="22"/>
          <w:szCs w:val="22"/>
        </w:rPr>
      </w:pPr>
      <w:r w:rsidRPr="00D652BD">
        <w:rPr>
          <w:bCs/>
          <w:color w:val="000000"/>
          <w:sz w:val="22"/>
          <w:szCs w:val="22"/>
        </w:rPr>
        <w:t xml:space="preserve">A Soroksári úti </w:t>
      </w:r>
      <w:proofErr w:type="gramStart"/>
      <w:r w:rsidRPr="00D652BD">
        <w:rPr>
          <w:bCs/>
          <w:color w:val="000000"/>
          <w:sz w:val="22"/>
          <w:szCs w:val="22"/>
        </w:rPr>
        <w:t>TESC</w:t>
      </w:r>
      <w:r w:rsidR="00126039">
        <w:rPr>
          <w:bCs/>
          <w:color w:val="000000"/>
          <w:sz w:val="22"/>
          <w:szCs w:val="22"/>
        </w:rPr>
        <w:t>O</w:t>
      </w:r>
      <w:r w:rsidRPr="00D652BD">
        <w:rPr>
          <w:bCs/>
          <w:color w:val="000000"/>
          <w:sz w:val="22"/>
          <w:szCs w:val="22"/>
        </w:rPr>
        <w:t xml:space="preserve"> </w:t>
      </w:r>
      <w:r w:rsidR="00B30C5C">
        <w:rPr>
          <w:bCs/>
          <w:color w:val="000000"/>
          <w:sz w:val="22"/>
          <w:szCs w:val="22"/>
        </w:rPr>
        <w:t xml:space="preserve"> Hipermarketben</w:t>
      </w:r>
      <w:proofErr w:type="gramEnd"/>
      <w:r w:rsidR="00B30C5C">
        <w:rPr>
          <w:bCs/>
          <w:color w:val="000000"/>
          <w:sz w:val="22"/>
          <w:szCs w:val="22"/>
        </w:rPr>
        <w:t xml:space="preserve"> lévő és a Testnevelési Egyetem által bérelt tornacsarnokban</w:t>
      </w:r>
      <w:r w:rsidR="009E6D99">
        <w:rPr>
          <w:bCs/>
          <w:color w:val="000000"/>
          <w:sz w:val="22"/>
          <w:szCs w:val="22"/>
        </w:rPr>
        <w:t xml:space="preserve">. Cím: </w:t>
      </w:r>
      <w:r w:rsidR="00B30C5C">
        <w:rPr>
          <w:bCs/>
          <w:color w:val="000000"/>
          <w:sz w:val="22"/>
          <w:szCs w:val="22"/>
        </w:rPr>
        <w:t xml:space="preserve">1097 Budapest, </w:t>
      </w:r>
      <w:proofErr w:type="gramStart"/>
      <w:r w:rsidR="00B30C5C">
        <w:rPr>
          <w:bCs/>
          <w:color w:val="000000"/>
          <w:sz w:val="22"/>
          <w:szCs w:val="22"/>
        </w:rPr>
        <w:t>Koppány  u.</w:t>
      </w:r>
      <w:proofErr w:type="gramEnd"/>
      <w:r w:rsidR="00B30C5C">
        <w:rPr>
          <w:bCs/>
          <w:color w:val="000000"/>
          <w:sz w:val="22"/>
          <w:szCs w:val="22"/>
        </w:rPr>
        <w:t xml:space="preserve"> 2-4. – bejárat a Koppány utca felől</w:t>
      </w:r>
      <w:r w:rsidR="00EC6899">
        <w:rPr>
          <w:bCs/>
          <w:sz w:val="22"/>
          <w:szCs w:val="22"/>
        </w:rPr>
        <w:t xml:space="preserve">. </w:t>
      </w:r>
      <w:r w:rsidR="001143E8" w:rsidRPr="00EC6899">
        <w:rPr>
          <w:bCs/>
          <w:sz w:val="22"/>
          <w:szCs w:val="22"/>
        </w:rPr>
        <w:t>Parkolás 2 óra időtartamra</w:t>
      </w:r>
      <w:r w:rsidR="001143E8" w:rsidRPr="00EC6899">
        <w:rPr>
          <w:bCs/>
          <w:color w:val="000000"/>
          <w:sz w:val="22"/>
          <w:szCs w:val="22"/>
        </w:rPr>
        <w:t xml:space="preserve"> térítésmentes a mélygarázsban.</w:t>
      </w:r>
    </w:p>
    <w:p w:rsidR="00B30C5C" w:rsidRPr="00EC6899" w:rsidRDefault="009E6D99" w:rsidP="00363610">
      <w:pPr>
        <w:rPr>
          <w:bCs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Időpont: </w:t>
      </w:r>
      <w:r w:rsidR="00B30C5C">
        <w:rPr>
          <w:bCs/>
          <w:color w:val="000000"/>
          <w:sz w:val="22"/>
          <w:szCs w:val="22"/>
        </w:rPr>
        <w:t>2025. december 13-án, szombaton 10 – 14 óra között. (Bel</w:t>
      </w:r>
      <w:r w:rsidR="00EC6899">
        <w:rPr>
          <w:bCs/>
          <w:color w:val="000000"/>
          <w:sz w:val="22"/>
          <w:szCs w:val="22"/>
        </w:rPr>
        <w:t>épés 9.45-től a Tornacsarnokba.)</w:t>
      </w:r>
    </w:p>
    <w:p w:rsidR="00B30C5C" w:rsidRDefault="00B30C5C" w:rsidP="00363610">
      <w:pPr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Figyelem: a tornacsarnokba tiszta váltócipővel (tornacipővel) vagy zokniban lehet csak belépni.</w:t>
      </w:r>
    </w:p>
    <w:p w:rsidR="00B30C5C" w:rsidRDefault="00B30C5C" w:rsidP="00363610">
      <w:pPr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Átöltözés lehetséges, de </w:t>
      </w:r>
      <w:r w:rsidR="00126039">
        <w:rPr>
          <w:bCs/>
          <w:color w:val="000000"/>
          <w:sz w:val="22"/>
          <w:szCs w:val="22"/>
        </w:rPr>
        <w:t>a ruhák, értéktárgyak őrzésről a rendezők nem tudnak gondoskodni!</w:t>
      </w:r>
    </w:p>
    <w:p w:rsidR="00D652BD" w:rsidRDefault="00126039" w:rsidP="00363610">
      <w:pPr>
        <w:rPr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Minden résztvevő egyedi jelzést és számot kap a nevezési lap kitöltése után a helyszínen.</w:t>
      </w:r>
    </w:p>
    <w:p w:rsidR="00630954" w:rsidRDefault="00B71A23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jelentkezéseket</w:t>
      </w:r>
      <w:r w:rsidR="00630954">
        <w:rPr>
          <w:color w:val="000000"/>
          <w:sz w:val="22"/>
          <w:szCs w:val="22"/>
        </w:rPr>
        <w:t xml:space="preserve"> lehetőleg a programot</w:t>
      </w:r>
      <w:r w:rsidR="00E223B8">
        <w:rPr>
          <w:color w:val="000000"/>
          <w:sz w:val="22"/>
          <w:szCs w:val="22"/>
        </w:rPr>
        <w:t xml:space="preserve"> megelőző</w:t>
      </w:r>
      <w:r w:rsidR="00173981">
        <w:rPr>
          <w:color w:val="000000"/>
          <w:sz w:val="22"/>
          <w:szCs w:val="22"/>
        </w:rPr>
        <w:t xml:space="preserve"> két munkanapon</w:t>
      </w:r>
      <w:r w:rsidR="001471AE" w:rsidRPr="00ED15E0">
        <w:rPr>
          <w:color w:val="000000"/>
          <w:sz w:val="22"/>
          <w:szCs w:val="22"/>
        </w:rPr>
        <w:t xml:space="preserve"> </w:t>
      </w:r>
      <w:r w:rsidR="00891B3F">
        <w:rPr>
          <w:color w:val="000000"/>
          <w:sz w:val="22"/>
          <w:szCs w:val="22"/>
        </w:rPr>
        <w:t>belül</w:t>
      </w:r>
      <w:r>
        <w:rPr>
          <w:color w:val="000000"/>
          <w:sz w:val="22"/>
          <w:szCs w:val="22"/>
        </w:rPr>
        <w:t xml:space="preserve"> kérjük megtenni</w:t>
      </w:r>
      <w:r w:rsidR="00630954">
        <w:rPr>
          <w:color w:val="000000"/>
          <w:sz w:val="22"/>
          <w:szCs w:val="22"/>
        </w:rPr>
        <w:t xml:space="preserve"> az Aktív Budapest jelentkezési felületein – honlap, </w:t>
      </w:r>
      <w:proofErr w:type="spellStart"/>
      <w:r w:rsidR="00630954">
        <w:rPr>
          <w:color w:val="000000"/>
          <w:sz w:val="22"/>
          <w:szCs w:val="22"/>
        </w:rPr>
        <w:t>facebbook</w:t>
      </w:r>
      <w:proofErr w:type="spellEnd"/>
      <w:r w:rsidR="00630954">
        <w:rPr>
          <w:color w:val="000000"/>
          <w:sz w:val="22"/>
          <w:szCs w:val="22"/>
        </w:rPr>
        <w:t>.</w:t>
      </w:r>
      <w:r w:rsidR="001143E8">
        <w:rPr>
          <w:color w:val="000000"/>
          <w:sz w:val="22"/>
          <w:szCs w:val="22"/>
        </w:rPr>
        <w:t xml:space="preserve"> </w:t>
      </w:r>
      <w:r w:rsidR="009E6D99">
        <w:rPr>
          <w:color w:val="000000"/>
          <w:sz w:val="22"/>
          <w:szCs w:val="22"/>
        </w:rPr>
        <w:t xml:space="preserve">A részvétel </w:t>
      </w:r>
      <w:proofErr w:type="spellStart"/>
      <w:r w:rsidR="009E6D99">
        <w:rPr>
          <w:color w:val="000000"/>
          <w:sz w:val="22"/>
          <w:szCs w:val="22"/>
        </w:rPr>
        <w:t>dí</w:t>
      </w:r>
      <w:r w:rsidR="001143E8" w:rsidRPr="00EC6899">
        <w:rPr>
          <w:color w:val="000000"/>
          <w:sz w:val="22"/>
          <w:szCs w:val="22"/>
        </w:rPr>
        <w:t>talan</w:t>
      </w:r>
      <w:proofErr w:type="spellEnd"/>
      <w:r w:rsidR="001143E8" w:rsidRPr="00EC6899">
        <w:rPr>
          <w:color w:val="000000"/>
          <w:sz w:val="22"/>
          <w:szCs w:val="22"/>
        </w:rPr>
        <w:t>, de regisztrációhoz kötött.</w:t>
      </w:r>
    </w:p>
    <w:p w:rsidR="00363610" w:rsidRPr="00ED15E0" w:rsidRDefault="00B71A23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(</w:t>
      </w:r>
      <w:r w:rsidR="001471AE" w:rsidRPr="00ED15E0">
        <w:rPr>
          <w:color w:val="000000"/>
          <w:sz w:val="22"/>
          <w:szCs w:val="22"/>
        </w:rPr>
        <w:t>Indokolt esetben a helyszíni indulást is elfogadjuk.</w:t>
      </w:r>
      <w:r>
        <w:rPr>
          <w:color w:val="000000"/>
          <w:sz w:val="22"/>
          <w:szCs w:val="22"/>
        </w:rPr>
        <w:t>)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354E87" w:rsidP="00363610">
      <w:pPr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4. A program</w:t>
      </w:r>
      <w:r w:rsidR="0054247C">
        <w:rPr>
          <w:b/>
          <w:bCs/>
          <w:color w:val="000000"/>
          <w:sz w:val="22"/>
          <w:szCs w:val="22"/>
          <w:u w:val="single"/>
        </w:rPr>
        <w:t xml:space="preserve"> 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>támogatói:</w:t>
      </w:r>
    </w:p>
    <w:p w:rsidR="00363610" w:rsidRPr="00354E87" w:rsidRDefault="00630954" w:rsidP="00363610">
      <w:pPr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Budapest Főváros Önkormányzata, a Budapesti Sportszolgáltató </w:t>
      </w:r>
      <w:r w:rsidR="009E6D99">
        <w:rPr>
          <w:bCs/>
          <w:color w:val="000000"/>
          <w:sz w:val="22"/>
          <w:szCs w:val="22"/>
        </w:rPr>
        <w:t xml:space="preserve">Központ </w:t>
      </w:r>
      <w:r>
        <w:rPr>
          <w:bCs/>
          <w:color w:val="000000"/>
          <w:sz w:val="22"/>
          <w:szCs w:val="22"/>
        </w:rPr>
        <w:t xml:space="preserve">Nonprofit </w:t>
      </w:r>
      <w:proofErr w:type="spellStart"/>
      <w:r w:rsidR="00354E87">
        <w:rPr>
          <w:bCs/>
          <w:color w:val="000000"/>
          <w:sz w:val="22"/>
          <w:szCs w:val="22"/>
        </w:rPr>
        <w:t>Zrt</w:t>
      </w:r>
      <w:proofErr w:type="spellEnd"/>
      <w:r w:rsidR="00354E87">
        <w:rPr>
          <w:bCs/>
          <w:color w:val="000000"/>
          <w:sz w:val="22"/>
          <w:szCs w:val="22"/>
        </w:rPr>
        <w:t xml:space="preserve"> és a szervező Budapesti Torna Szövetség.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54E87" w:rsidRDefault="00363610" w:rsidP="00363610">
      <w:pPr>
        <w:rPr>
          <w:b/>
          <w:bCs/>
          <w:color w:val="000000"/>
          <w:sz w:val="22"/>
          <w:szCs w:val="22"/>
          <w:u w:val="single"/>
        </w:rPr>
      </w:pPr>
      <w:r w:rsidRPr="00ED15E0">
        <w:rPr>
          <w:b/>
          <w:bCs/>
          <w:color w:val="000000"/>
          <w:sz w:val="22"/>
          <w:szCs w:val="22"/>
          <w:u w:val="single"/>
        </w:rPr>
        <w:t>5.</w:t>
      </w:r>
      <w:r w:rsidR="00126039">
        <w:rPr>
          <w:b/>
          <w:bCs/>
          <w:color w:val="000000"/>
          <w:sz w:val="22"/>
          <w:szCs w:val="22"/>
          <w:u w:val="single"/>
        </w:rPr>
        <w:t xml:space="preserve">Aktív Sport </w:t>
      </w:r>
      <w:r w:rsidR="00354E87">
        <w:rPr>
          <w:b/>
          <w:bCs/>
          <w:color w:val="000000"/>
          <w:sz w:val="22"/>
          <w:szCs w:val="22"/>
          <w:u w:val="single"/>
        </w:rPr>
        <w:t>Programok.</w:t>
      </w:r>
    </w:p>
    <w:p w:rsidR="00354E87" w:rsidRDefault="00354E87" w:rsidP="00363610">
      <w:pPr>
        <w:rPr>
          <w:b/>
          <w:bCs/>
          <w:color w:val="000000"/>
          <w:sz w:val="22"/>
          <w:szCs w:val="22"/>
          <w:u w:val="single"/>
        </w:rPr>
      </w:pPr>
    </w:p>
    <w:p w:rsidR="00363610" w:rsidRPr="005F17B2" w:rsidRDefault="005F17B2" w:rsidP="00363610">
      <w:pPr>
        <w:rPr>
          <w:b/>
          <w:color w:val="000000"/>
          <w:sz w:val="22"/>
          <w:szCs w:val="22"/>
        </w:rPr>
      </w:pPr>
      <w:r w:rsidRPr="005F17B2">
        <w:rPr>
          <w:b/>
          <w:bCs/>
          <w:color w:val="000000"/>
          <w:sz w:val="22"/>
          <w:szCs w:val="22"/>
        </w:rPr>
        <w:t>5.2</w:t>
      </w:r>
      <w:r w:rsidR="00354E87" w:rsidRPr="005F17B2">
        <w:rPr>
          <w:b/>
          <w:bCs/>
          <w:color w:val="000000"/>
          <w:sz w:val="22"/>
          <w:szCs w:val="22"/>
        </w:rPr>
        <w:t>.</w:t>
      </w:r>
      <w:r w:rsidR="00DA0D87" w:rsidRPr="005F17B2">
        <w:rPr>
          <w:b/>
          <w:bCs/>
          <w:color w:val="000000"/>
          <w:sz w:val="22"/>
          <w:szCs w:val="22"/>
        </w:rPr>
        <w:t>K</w:t>
      </w:r>
      <w:r w:rsidR="00363610" w:rsidRPr="005F17B2">
        <w:rPr>
          <w:b/>
          <w:bCs/>
          <w:color w:val="000000"/>
          <w:sz w:val="22"/>
          <w:szCs w:val="22"/>
        </w:rPr>
        <w:t>ötélmászó és függeszkedő verseny szabályai, értékelése: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5F17B2" w:rsidRDefault="00363610" w:rsidP="00363610">
      <w:pPr>
        <w:rPr>
          <w:iCs/>
          <w:color w:val="000000"/>
          <w:sz w:val="22"/>
          <w:szCs w:val="22"/>
        </w:rPr>
      </w:pPr>
      <w:r w:rsidRPr="005F17B2">
        <w:rPr>
          <w:iCs/>
          <w:color w:val="000000"/>
          <w:sz w:val="22"/>
          <w:szCs w:val="22"/>
        </w:rPr>
        <w:t>Csapatversen</w:t>
      </w:r>
      <w:r w:rsidR="00354E87" w:rsidRPr="005F17B2">
        <w:rPr>
          <w:iCs/>
          <w:color w:val="000000"/>
          <w:sz w:val="22"/>
          <w:szCs w:val="22"/>
        </w:rPr>
        <w:t>y családoknak, közösségeknek:</w:t>
      </w:r>
    </w:p>
    <w:p w:rsidR="00354E87" w:rsidRPr="00ED15E0" w:rsidRDefault="00354E87" w:rsidP="00363610">
      <w:pPr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  <w:u w:val="single"/>
        </w:rPr>
        <w:t>Csapatlétszám legalább 3 fő – 1 felnőtt 2 18 év alatti fiatal – vagy legfeljebb 5 fő 2 felnőtt és 3 fiatal.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Indulás, állásból elugrással. Érkezés egy kézz</w:t>
      </w:r>
      <w:r w:rsidR="007A2D02">
        <w:rPr>
          <w:color w:val="000000"/>
          <w:sz w:val="22"/>
          <w:szCs w:val="22"/>
        </w:rPr>
        <w:t xml:space="preserve">el beütéssel a kötélen lévő </w:t>
      </w:r>
      <w:r w:rsidRPr="00ED15E0">
        <w:rPr>
          <w:color w:val="000000"/>
          <w:sz w:val="22"/>
          <w:szCs w:val="22"/>
        </w:rPr>
        <w:t>jelzésig. A résztve</w:t>
      </w:r>
      <w:r w:rsidR="005F17B2">
        <w:rPr>
          <w:color w:val="000000"/>
          <w:sz w:val="22"/>
          <w:szCs w:val="22"/>
        </w:rPr>
        <w:t xml:space="preserve">vő csapatok 1-1 tagja verseng </w:t>
      </w:r>
      <w:r w:rsidRPr="00ED15E0">
        <w:rPr>
          <w:color w:val="000000"/>
          <w:sz w:val="22"/>
          <w:szCs w:val="22"/>
        </w:rPr>
        <w:t xml:space="preserve">egymással, a versenybíróság megállapítja a beérkezés: sorrendjét, majd ezután indulnak a csapatok következő tagjai. </w:t>
      </w:r>
      <w:r w:rsidR="005F17B2">
        <w:rPr>
          <w:color w:val="000000"/>
          <w:sz w:val="22"/>
          <w:szCs w:val="22"/>
        </w:rPr>
        <w:t>A versengés csak felfelé számít</w:t>
      </w:r>
      <w:r w:rsidR="002313F4" w:rsidRPr="00ED15E0">
        <w:rPr>
          <w:color w:val="000000"/>
          <w:sz w:val="22"/>
          <w:szCs w:val="22"/>
        </w:rPr>
        <w:t xml:space="preserve">! </w:t>
      </w:r>
      <w:r w:rsidR="00354E87">
        <w:rPr>
          <w:color w:val="000000"/>
          <w:sz w:val="22"/>
          <w:szCs w:val="22"/>
        </w:rPr>
        <w:t>A csapatok 3-5</w:t>
      </w:r>
      <w:r w:rsidRPr="00ED15E0">
        <w:rPr>
          <w:color w:val="000000"/>
          <w:sz w:val="22"/>
          <w:szCs w:val="22"/>
        </w:rPr>
        <w:t xml:space="preserve"> tagból állnak, a helyezés pontszámának összead</w:t>
      </w:r>
      <w:r w:rsidR="005F17B2">
        <w:rPr>
          <w:color w:val="000000"/>
          <w:sz w:val="22"/>
          <w:szCs w:val="22"/>
        </w:rPr>
        <w:t>ásával állapítható meg a versengés</w:t>
      </w:r>
      <w:r w:rsidRPr="00ED15E0">
        <w:rPr>
          <w:color w:val="000000"/>
          <w:sz w:val="22"/>
          <w:szCs w:val="22"/>
        </w:rPr>
        <w:t xml:space="preserve"> végeredménye. Az a csapat győz, melynek a helyezési pontszámainak összege a legalacsonyabb.</w:t>
      </w:r>
      <w:r w:rsidR="002313F4" w:rsidRPr="00ED15E0">
        <w:rPr>
          <w:color w:val="000000"/>
          <w:sz w:val="22"/>
          <w:szCs w:val="22"/>
        </w:rPr>
        <w:t xml:space="preserve"> Holtverseny esetén a csapatokból 1-1 versenyző versenyez és dönti el a sorrendet. Ha az is azonos vagy nem egyértelmű, akkor két helyezést hirdetünk (pl. két 2-ik csapatot.)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i/>
          <w:iCs/>
          <w:color w:val="000000"/>
          <w:sz w:val="22"/>
          <w:szCs w:val="22"/>
          <w:u w:val="single"/>
        </w:rPr>
        <w:t>Egyéni versen</w:t>
      </w:r>
      <w:r w:rsidR="005F17B2">
        <w:rPr>
          <w:i/>
          <w:iCs/>
          <w:color w:val="000000"/>
          <w:sz w:val="22"/>
          <w:szCs w:val="22"/>
          <w:u w:val="single"/>
        </w:rPr>
        <w:t>gés:</w:t>
      </w:r>
    </w:p>
    <w:p w:rsidR="00D809D0" w:rsidRPr="00126039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Indulás fiúk terpe</w:t>
      </w:r>
      <w:r w:rsidR="00321861">
        <w:rPr>
          <w:color w:val="000000"/>
          <w:sz w:val="22"/>
          <w:szCs w:val="22"/>
        </w:rPr>
        <w:t>szülésből, leányok állásból.</w:t>
      </w:r>
      <w:r w:rsidRPr="00ED15E0">
        <w:rPr>
          <w:color w:val="000000"/>
          <w:sz w:val="22"/>
          <w:szCs w:val="22"/>
        </w:rPr>
        <w:t xml:space="preserve"> Egyenkénti indulással, időmérés</w:t>
      </w:r>
      <w:r w:rsidR="00354E87">
        <w:rPr>
          <w:color w:val="000000"/>
          <w:sz w:val="22"/>
          <w:szCs w:val="22"/>
        </w:rPr>
        <w:t>sel. A legjobb időt elérő</w:t>
      </w:r>
      <w:r w:rsidR="005F17B2">
        <w:rPr>
          <w:color w:val="000000"/>
          <w:sz w:val="22"/>
          <w:szCs w:val="22"/>
        </w:rPr>
        <w:t xml:space="preserve"> a versengés</w:t>
      </w:r>
      <w:r w:rsidRPr="00ED15E0">
        <w:rPr>
          <w:color w:val="000000"/>
          <w:sz w:val="22"/>
          <w:szCs w:val="22"/>
        </w:rPr>
        <w:t xml:space="preserve"> győztese.</w:t>
      </w:r>
      <w:r w:rsidR="008556B8">
        <w:rPr>
          <w:color w:val="000000"/>
          <w:sz w:val="22"/>
          <w:szCs w:val="22"/>
        </w:rPr>
        <w:t xml:space="preserve"> </w:t>
      </w:r>
      <w:r w:rsidR="001143E8" w:rsidRPr="00EC6899">
        <w:rPr>
          <w:color w:val="000000"/>
          <w:sz w:val="22"/>
          <w:szCs w:val="22"/>
        </w:rPr>
        <w:t>Tetszőleges mászás, vagy függeszkedés formával.</w:t>
      </w:r>
    </w:p>
    <w:p w:rsidR="00363610" w:rsidRPr="00C32584" w:rsidRDefault="00354E87" w:rsidP="00363610">
      <w:pPr>
        <w:rPr>
          <w:b/>
          <w:color w:val="000000"/>
          <w:sz w:val="22"/>
          <w:szCs w:val="22"/>
        </w:rPr>
      </w:pPr>
      <w:r w:rsidRPr="00C32584">
        <w:rPr>
          <w:b/>
          <w:bCs/>
          <w:color w:val="000000"/>
          <w:sz w:val="22"/>
          <w:szCs w:val="22"/>
        </w:rPr>
        <w:t>A program</w:t>
      </w:r>
      <w:r w:rsidR="00363610" w:rsidRPr="00C32584">
        <w:rPr>
          <w:b/>
          <w:bCs/>
          <w:color w:val="000000"/>
          <w:sz w:val="22"/>
          <w:szCs w:val="22"/>
        </w:rPr>
        <w:t xml:space="preserve"> résztvevői:</w:t>
      </w:r>
    </w:p>
    <w:p w:rsidR="00354E87" w:rsidRDefault="00354E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A). Általános iskolás korosztály</w:t>
      </w:r>
    </w:p>
    <w:p w:rsidR="00354E87" w:rsidRDefault="00354E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B). Középiskolás korosztály</w:t>
      </w:r>
    </w:p>
    <w:p w:rsidR="00354E87" w:rsidRDefault="00354E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C). Felnőtt – 19 éves vagy idősebb – korosztály</w:t>
      </w:r>
    </w:p>
    <w:p w:rsidR="00363610" w:rsidRDefault="00354E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korosztályokat külön versenyeztetjük és értékeljük.</w:t>
      </w:r>
    </w:p>
    <w:p w:rsidR="009E6D99" w:rsidRDefault="009E6D99" w:rsidP="00363610">
      <w:pPr>
        <w:rPr>
          <w:color w:val="000000"/>
          <w:sz w:val="22"/>
          <w:szCs w:val="22"/>
        </w:rPr>
      </w:pPr>
    </w:p>
    <w:p w:rsidR="009E6D99" w:rsidRDefault="009E6D99" w:rsidP="00363610">
      <w:pPr>
        <w:rPr>
          <w:color w:val="000000"/>
          <w:sz w:val="22"/>
          <w:szCs w:val="22"/>
        </w:rPr>
      </w:pPr>
    </w:p>
    <w:p w:rsidR="00C32584" w:rsidRDefault="00C32584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versengések kezdési ideje: 10.30.</w:t>
      </w:r>
    </w:p>
    <w:p w:rsidR="00C32584" w:rsidRDefault="00C32584" w:rsidP="00363610">
      <w:pPr>
        <w:rPr>
          <w:color w:val="000000"/>
          <w:sz w:val="22"/>
          <w:szCs w:val="22"/>
        </w:rPr>
      </w:pPr>
    </w:p>
    <w:p w:rsidR="00126039" w:rsidRDefault="00126039" w:rsidP="00363610">
      <w:pPr>
        <w:rPr>
          <w:b/>
          <w:color w:val="000000"/>
          <w:sz w:val="22"/>
          <w:szCs w:val="22"/>
        </w:rPr>
      </w:pPr>
    </w:p>
    <w:p w:rsidR="00126039" w:rsidRDefault="00126039" w:rsidP="00363610">
      <w:pPr>
        <w:rPr>
          <w:b/>
          <w:color w:val="000000"/>
          <w:sz w:val="22"/>
          <w:szCs w:val="22"/>
        </w:rPr>
      </w:pPr>
    </w:p>
    <w:p w:rsidR="00C32584" w:rsidRPr="005F17B2" w:rsidRDefault="00C32584" w:rsidP="00363610">
      <w:pPr>
        <w:rPr>
          <w:b/>
          <w:color w:val="000000"/>
          <w:sz w:val="22"/>
          <w:szCs w:val="22"/>
        </w:rPr>
      </w:pPr>
      <w:r w:rsidRPr="005F17B2">
        <w:rPr>
          <w:b/>
          <w:color w:val="000000"/>
          <w:sz w:val="22"/>
          <w:szCs w:val="22"/>
        </w:rPr>
        <w:t>5.2. Kötélhúzó versengés</w:t>
      </w:r>
      <w:r w:rsidR="005F17B2">
        <w:rPr>
          <w:b/>
          <w:color w:val="000000"/>
          <w:sz w:val="22"/>
          <w:szCs w:val="22"/>
        </w:rPr>
        <w:t>.</w:t>
      </w:r>
    </w:p>
    <w:p w:rsidR="005F17B2" w:rsidRPr="005F17B2" w:rsidRDefault="005F17B2" w:rsidP="005F17B2">
      <w:pPr>
        <w:rPr>
          <w:iCs/>
          <w:color w:val="000000"/>
          <w:sz w:val="22"/>
          <w:szCs w:val="22"/>
        </w:rPr>
      </w:pPr>
      <w:r w:rsidRPr="005F17B2">
        <w:rPr>
          <w:iCs/>
          <w:color w:val="000000"/>
          <w:sz w:val="22"/>
          <w:szCs w:val="22"/>
        </w:rPr>
        <w:t>Csapatverseny családoknak, közösségeknek:</w:t>
      </w:r>
    </w:p>
    <w:p w:rsidR="005F17B2" w:rsidRDefault="005F17B2" w:rsidP="005F17B2">
      <w:pPr>
        <w:rPr>
          <w:i/>
          <w:iCs/>
          <w:color w:val="000000"/>
          <w:sz w:val="22"/>
          <w:szCs w:val="22"/>
          <w:u w:val="single"/>
        </w:rPr>
      </w:pPr>
      <w:r>
        <w:rPr>
          <w:i/>
          <w:iCs/>
          <w:color w:val="000000"/>
          <w:sz w:val="22"/>
          <w:szCs w:val="22"/>
          <w:u w:val="single"/>
        </w:rPr>
        <w:t>Csapatlétszám legalább 3 fő – 1 felnőtt 2 18 év alatti fiatal – vagy legfeljebb 5 fő 2 felnőtt és 3 fiatal.</w:t>
      </w:r>
    </w:p>
    <w:p w:rsidR="005F17B2" w:rsidRPr="005F17B2" w:rsidRDefault="005F17B2" w:rsidP="005F17B2">
      <w:pPr>
        <w:rPr>
          <w:color w:val="000000"/>
          <w:sz w:val="22"/>
          <w:szCs w:val="22"/>
        </w:rPr>
      </w:pPr>
      <w:r w:rsidRPr="005F17B2">
        <w:rPr>
          <w:iCs/>
          <w:color w:val="000000"/>
          <w:sz w:val="22"/>
          <w:szCs w:val="22"/>
        </w:rPr>
        <w:t>Csak csapatverseny.</w:t>
      </w:r>
    </w:p>
    <w:p w:rsidR="005F17B2" w:rsidRDefault="005F17B2" w:rsidP="005F17B2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versengések kezdési ideje: 11.30.</w:t>
      </w:r>
    </w:p>
    <w:p w:rsidR="00DA0D87" w:rsidRDefault="00DA0D87" w:rsidP="00363610">
      <w:pPr>
        <w:rPr>
          <w:color w:val="000000"/>
          <w:sz w:val="22"/>
          <w:szCs w:val="22"/>
        </w:rPr>
      </w:pPr>
    </w:p>
    <w:p w:rsidR="00DA0D87" w:rsidRPr="00C32584" w:rsidRDefault="00DA0D87" w:rsidP="00363610">
      <w:pPr>
        <w:rPr>
          <w:b/>
          <w:color w:val="000000"/>
          <w:sz w:val="22"/>
          <w:szCs w:val="22"/>
        </w:rPr>
      </w:pPr>
      <w:r w:rsidRPr="00C32584">
        <w:rPr>
          <w:b/>
          <w:color w:val="000000"/>
          <w:sz w:val="22"/>
          <w:szCs w:val="22"/>
        </w:rPr>
        <w:t>5.2. Fiúknak húzódzkodó, lányoknak bordásfalnál lábemelő versengés.</w:t>
      </w:r>
    </w:p>
    <w:p w:rsidR="00DA0D87" w:rsidRDefault="00DA0D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Korosztályok, mint a kötélmászó versenyeknél.</w:t>
      </w:r>
    </w:p>
    <w:p w:rsidR="00DA0D87" w:rsidRDefault="00DA0D8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Csak egyéni versengés.</w:t>
      </w:r>
    </w:p>
    <w:p w:rsidR="00C32584" w:rsidRDefault="00C32584" w:rsidP="00C32584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 versengések </w:t>
      </w:r>
      <w:r w:rsidR="005F17B2">
        <w:rPr>
          <w:color w:val="000000"/>
          <w:sz w:val="22"/>
          <w:szCs w:val="22"/>
        </w:rPr>
        <w:t>kezdési ideje: 12.0</w:t>
      </w:r>
      <w:r>
        <w:rPr>
          <w:color w:val="000000"/>
          <w:sz w:val="22"/>
          <w:szCs w:val="22"/>
        </w:rPr>
        <w:t>0.</w:t>
      </w:r>
    </w:p>
    <w:p w:rsidR="00DA0D87" w:rsidRPr="00C32584" w:rsidRDefault="00DA0D87" w:rsidP="00363610">
      <w:pPr>
        <w:rPr>
          <w:b/>
          <w:color w:val="000000"/>
          <w:sz w:val="22"/>
          <w:szCs w:val="22"/>
        </w:rPr>
      </w:pPr>
    </w:p>
    <w:p w:rsidR="00DA0D87" w:rsidRDefault="00DA0D87" w:rsidP="00363610">
      <w:pPr>
        <w:rPr>
          <w:b/>
          <w:color w:val="000000"/>
          <w:sz w:val="22"/>
          <w:szCs w:val="22"/>
        </w:rPr>
      </w:pPr>
      <w:r w:rsidRPr="00C32584">
        <w:rPr>
          <w:b/>
          <w:color w:val="000000"/>
          <w:sz w:val="22"/>
          <w:szCs w:val="22"/>
        </w:rPr>
        <w:t xml:space="preserve">5.3. </w:t>
      </w:r>
      <w:r w:rsidR="00C32584" w:rsidRPr="00C32584">
        <w:rPr>
          <w:b/>
          <w:color w:val="000000"/>
          <w:sz w:val="22"/>
          <w:szCs w:val="22"/>
        </w:rPr>
        <w:t xml:space="preserve">Fiúknak </w:t>
      </w:r>
      <w:proofErr w:type="spellStart"/>
      <w:r w:rsidR="00C32584" w:rsidRPr="00C32584">
        <w:rPr>
          <w:b/>
          <w:color w:val="000000"/>
          <w:sz w:val="22"/>
          <w:szCs w:val="22"/>
        </w:rPr>
        <w:t>szkander</w:t>
      </w:r>
      <w:proofErr w:type="spellEnd"/>
      <w:r w:rsidR="00C32584" w:rsidRPr="00C32584">
        <w:rPr>
          <w:b/>
          <w:color w:val="000000"/>
          <w:sz w:val="22"/>
          <w:szCs w:val="22"/>
        </w:rPr>
        <w:t xml:space="preserve"> versengés, lányoknak </w:t>
      </w:r>
      <w:proofErr w:type="spellStart"/>
      <w:r w:rsidR="00C32584" w:rsidRPr="00C32584">
        <w:rPr>
          <w:b/>
          <w:color w:val="000000"/>
          <w:sz w:val="22"/>
          <w:szCs w:val="22"/>
        </w:rPr>
        <w:t>ugrá</w:t>
      </w:r>
      <w:r w:rsidR="009E6D99">
        <w:rPr>
          <w:b/>
          <w:color w:val="000000"/>
          <w:sz w:val="22"/>
          <w:szCs w:val="22"/>
        </w:rPr>
        <w:t>lókötelezés</w:t>
      </w:r>
      <w:proofErr w:type="spellEnd"/>
      <w:r w:rsidR="009E6D99">
        <w:rPr>
          <w:b/>
          <w:color w:val="000000"/>
          <w:sz w:val="22"/>
          <w:szCs w:val="22"/>
        </w:rPr>
        <w:t xml:space="preserve"> időre.</w:t>
      </w:r>
    </w:p>
    <w:p w:rsidR="00C32584" w:rsidRDefault="00C32584" w:rsidP="00C32584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Korosztályok, mint a kötélmászó versenyeknél.</w:t>
      </w:r>
    </w:p>
    <w:p w:rsidR="00C32584" w:rsidRDefault="00C32584" w:rsidP="00C32584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Csak egyéni versengés.</w:t>
      </w:r>
    </w:p>
    <w:p w:rsidR="00B71A23" w:rsidRDefault="00C32584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versengések kezdési ideje: 13.00</w:t>
      </w:r>
    </w:p>
    <w:p w:rsidR="00B71A23" w:rsidRDefault="00B71A23" w:rsidP="00363610">
      <w:pPr>
        <w:rPr>
          <w:color w:val="000000"/>
          <w:sz w:val="22"/>
          <w:szCs w:val="22"/>
        </w:rPr>
      </w:pPr>
    </w:p>
    <w:p w:rsidR="00321861" w:rsidRPr="00B71A23" w:rsidRDefault="00D652BD" w:rsidP="00363610">
      <w:pPr>
        <w:rPr>
          <w:color w:val="000000"/>
          <w:sz w:val="22"/>
          <w:szCs w:val="22"/>
        </w:rPr>
      </w:pPr>
      <w:r w:rsidRPr="00D652BD">
        <w:rPr>
          <w:b/>
          <w:color w:val="000000"/>
          <w:sz w:val="22"/>
          <w:szCs w:val="22"/>
        </w:rPr>
        <w:t>6. Nevezés, jelentkezés.</w:t>
      </w:r>
      <w:r>
        <w:rPr>
          <w:color w:val="000000"/>
          <w:sz w:val="22"/>
          <w:szCs w:val="22"/>
        </w:rPr>
        <w:t xml:space="preserve"> Minden induló csapat, egyéni versenyző</w:t>
      </w:r>
      <w:r w:rsidR="001143E8">
        <w:rPr>
          <w:color w:val="000000"/>
          <w:sz w:val="22"/>
          <w:szCs w:val="22"/>
        </w:rPr>
        <w:t xml:space="preserve"> </w:t>
      </w:r>
      <w:r w:rsidR="002313F4" w:rsidRPr="00ED15E0">
        <w:rPr>
          <w:color w:val="000000"/>
          <w:sz w:val="22"/>
          <w:szCs w:val="22"/>
        </w:rPr>
        <w:t>köteles a vers</w:t>
      </w:r>
      <w:r>
        <w:rPr>
          <w:color w:val="000000"/>
          <w:sz w:val="22"/>
          <w:szCs w:val="22"/>
        </w:rPr>
        <w:t>engés</w:t>
      </w:r>
      <w:r w:rsidR="005F17B2">
        <w:rPr>
          <w:color w:val="000000"/>
          <w:sz w:val="22"/>
          <w:szCs w:val="22"/>
        </w:rPr>
        <w:t xml:space="preserve"> előtt a helyszínen</w:t>
      </w:r>
      <w:r>
        <w:rPr>
          <w:color w:val="000000"/>
          <w:sz w:val="22"/>
          <w:szCs w:val="22"/>
        </w:rPr>
        <w:t xml:space="preserve"> a</w:t>
      </w:r>
      <w:r w:rsidR="00E14AAD">
        <w:rPr>
          <w:color w:val="000000"/>
          <w:sz w:val="22"/>
          <w:szCs w:val="22"/>
        </w:rPr>
        <w:t xml:space="preserve"> „Nevez</w:t>
      </w:r>
      <w:r w:rsidR="002313F4" w:rsidRPr="00ED15E0">
        <w:rPr>
          <w:color w:val="000000"/>
          <w:sz w:val="22"/>
          <w:szCs w:val="22"/>
        </w:rPr>
        <w:t>ési lapot” hiánytalanul kitölteni és a szer</w:t>
      </w:r>
      <w:r>
        <w:rPr>
          <w:color w:val="000000"/>
          <w:sz w:val="22"/>
          <w:szCs w:val="22"/>
        </w:rPr>
        <w:t xml:space="preserve">vezőknek átadni. </w:t>
      </w:r>
    </w:p>
    <w:p w:rsidR="00321861" w:rsidRDefault="00321861" w:rsidP="00363610">
      <w:pPr>
        <w:rPr>
          <w:b/>
          <w:color w:val="000000"/>
          <w:sz w:val="22"/>
          <w:szCs w:val="22"/>
        </w:rPr>
      </w:pPr>
    </w:p>
    <w:p w:rsidR="00321861" w:rsidRDefault="00321861" w:rsidP="00363610">
      <w:pPr>
        <w:rPr>
          <w:b/>
          <w:sz w:val="22"/>
          <w:szCs w:val="22"/>
        </w:rPr>
      </w:pPr>
      <w:r w:rsidRPr="00321861">
        <w:rPr>
          <w:b/>
          <w:color w:val="000000"/>
          <w:sz w:val="22"/>
          <w:szCs w:val="22"/>
          <w:u w:val="single"/>
        </w:rPr>
        <w:t>7. További információk</w:t>
      </w:r>
      <w:proofErr w:type="gramStart"/>
      <w:r w:rsidRPr="00321861">
        <w:rPr>
          <w:b/>
          <w:color w:val="000000"/>
          <w:sz w:val="22"/>
          <w:szCs w:val="22"/>
          <w:u w:val="single"/>
        </w:rPr>
        <w:t>:</w:t>
      </w:r>
      <w:r>
        <w:rPr>
          <w:color w:val="000000"/>
          <w:sz w:val="22"/>
          <w:szCs w:val="22"/>
        </w:rPr>
        <w:t xml:space="preserve">  A</w:t>
      </w:r>
      <w:proofErr w:type="gramEnd"/>
      <w:r>
        <w:rPr>
          <w:color w:val="000000"/>
          <w:sz w:val="22"/>
          <w:szCs w:val="22"/>
        </w:rPr>
        <w:t xml:space="preserve"> szövetség </w:t>
      </w:r>
      <w:r w:rsidR="00DA0D87">
        <w:rPr>
          <w:color w:val="000000"/>
          <w:sz w:val="22"/>
          <w:szCs w:val="22"/>
        </w:rPr>
        <w:t xml:space="preserve"> további</w:t>
      </w:r>
      <w:r>
        <w:rPr>
          <w:color w:val="000000"/>
          <w:sz w:val="22"/>
          <w:szCs w:val="22"/>
        </w:rPr>
        <w:t xml:space="preserve"> versenyeiről</w:t>
      </w:r>
      <w:r w:rsidR="00363610" w:rsidRPr="00ED15E0">
        <w:rPr>
          <w:color w:val="000000"/>
          <w:sz w:val="22"/>
          <w:szCs w:val="22"/>
        </w:rPr>
        <w:t>, értékelés</w:t>
      </w:r>
      <w:r>
        <w:rPr>
          <w:color w:val="000000"/>
          <w:sz w:val="22"/>
          <w:szCs w:val="22"/>
        </w:rPr>
        <w:t>ek</w:t>
      </w:r>
      <w:r w:rsidR="00363610" w:rsidRPr="00ED15E0">
        <w:rPr>
          <w:color w:val="000000"/>
          <w:sz w:val="22"/>
          <w:szCs w:val="22"/>
        </w:rPr>
        <w:t xml:space="preserve">ről, </w:t>
      </w:r>
      <w:r>
        <w:rPr>
          <w:color w:val="000000"/>
          <w:sz w:val="22"/>
          <w:szCs w:val="22"/>
        </w:rPr>
        <w:t xml:space="preserve">hírekről </w:t>
      </w:r>
      <w:r w:rsidR="00363610" w:rsidRPr="00ED15E0">
        <w:rPr>
          <w:color w:val="000000"/>
          <w:sz w:val="22"/>
          <w:szCs w:val="22"/>
        </w:rPr>
        <w:t>kérjük</w:t>
      </w:r>
      <w:r w:rsidR="001A6544">
        <w:rPr>
          <w:color w:val="000000"/>
          <w:sz w:val="22"/>
          <w:szCs w:val="22"/>
        </w:rPr>
        <w:t>,</w:t>
      </w:r>
      <w:r w:rsidR="00363610" w:rsidRPr="00ED15E0">
        <w:rPr>
          <w:color w:val="000000"/>
          <w:sz w:val="22"/>
          <w:szCs w:val="22"/>
        </w:rPr>
        <w:t xml:space="preserve"> tájé</w:t>
      </w:r>
      <w:r>
        <w:rPr>
          <w:color w:val="000000"/>
          <w:sz w:val="22"/>
          <w:szCs w:val="22"/>
        </w:rPr>
        <w:t>kozódjanak a BTSZ honlapján.</w:t>
      </w:r>
      <w:r w:rsidR="00363610" w:rsidRPr="00ED15E0">
        <w:rPr>
          <w:color w:val="000000"/>
          <w:sz w:val="22"/>
          <w:szCs w:val="22"/>
        </w:rPr>
        <w:t xml:space="preserve"> </w:t>
      </w:r>
      <w:r w:rsidR="00363610" w:rsidRPr="00ED15E0">
        <w:rPr>
          <w:b/>
          <w:color w:val="000000"/>
          <w:sz w:val="22"/>
          <w:szCs w:val="22"/>
        </w:rPr>
        <w:t>www.</w:t>
      </w:r>
      <w:r w:rsidR="00B71A23">
        <w:rPr>
          <w:b/>
          <w:sz w:val="22"/>
          <w:szCs w:val="22"/>
        </w:rPr>
        <w:t xml:space="preserve"> bptorna</w:t>
      </w:r>
      <w:r w:rsidR="00363610" w:rsidRPr="00ED15E0">
        <w:rPr>
          <w:b/>
          <w:sz w:val="22"/>
          <w:szCs w:val="22"/>
        </w:rPr>
        <w:t>.hu</w:t>
      </w:r>
      <w:r>
        <w:rPr>
          <w:b/>
          <w:sz w:val="22"/>
          <w:szCs w:val="22"/>
        </w:rPr>
        <w:t xml:space="preserve">  </w:t>
      </w:r>
    </w:p>
    <w:p w:rsidR="00957DC3" w:rsidRPr="00957DC3" w:rsidRDefault="00957DC3" w:rsidP="00363610">
      <w:pPr>
        <w:rPr>
          <w:sz w:val="22"/>
          <w:szCs w:val="22"/>
        </w:rPr>
      </w:pPr>
      <w:proofErr w:type="gramStart"/>
      <w:r w:rsidRPr="00957DC3">
        <w:rPr>
          <w:sz w:val="22"/>
          <w:szCs w:val="22"/>
        </w:rPr>
        <w:t>vagy</w:t>
      </w:r>
      <w:proofErr w:type="gramEnd"/>
      <w:r w:rsidRPr="00957DC3">
        <w:rPr>
          <w:sz w:val="22"/>
          <w:szCs w:val="22"/>
        </w:rPr>
        <w:t xml:space="preserve"> a szövetség facebook oldaláról.</w:t>
      </w:r>
      <w:r>
        <w:rPr>
          <w:sz w:val="22"/>
          <w:szCs w:val="22"/>
        </w:rPr>
        <w:t xml:space="preserve">  </w:t>
      </w:r>
      <w:hyperlink r:id="rId7" w:tgtFrame="_blank" w:history="1">
        <w:r>
          <w:rPr>
            <w:rStyle w:val="Hiperhivatkozs"/>
          </w:rPr>
          <w:t>https://www.facebook.com/share/1Cj162MvxQ/</w:t>
        </w:r>
      </w:hyperlink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8. Díjazás</w:t>
      </w:r>
      <w:r w:rsidR="007A2D02">
        <w:rPr>
          <w:b/>
          <w:bCs/>
          <w:color w:val="000000"/>
          <w:sz w:val="22"/>
          <w:szCs w:val="22"/>
          <w:u w:val="single"/>
        </w:rPr>
        <w:t>ok</w:t>
      </w:r>
      <w:r w:rsidRPr="00ED15E0">
        <w:rPr>
          <w:b/>
          <w:bCs/>
          <w:color w:val="000000"/>
          <w:sz w:val="22"/>
          <w:szCs w:val="22"/>
          <w:u w:val="single"/>
        </w:rPr>
        <w:t xml:space="preserve">: </w:t>
      </w:r>
    </w:p>
    <w:p w:rsidR="00363610" w:rsidRPr="00ED15E0" w:rsidRDefault="005F17B2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Valamennyi versengés után</w:t>
      </w:r>
      <w:r w:rsidR="00363610" w:rsidRPr="00ED15E0">
        <w:rPr>
          <w:color w:val="000000"/>
          <w:sz w:val="22"/>
          <w:szCs w:val="22"/>
        </w:rPr>
        <w:t xml:space="preserve"> az 1-</w:t>
      </w:r>
      <w:r w:rsidR="00321861">
        <w:rPr>
          <w:color w:val="000000"/>
          <w:sz w:val="22"/>
          <w:szCs w:val="22"/>
        </w:rPr>
        <w:t>3. helyezetteknek érem díjazás, amennyib</w:t>
      </w:r>
      <w:r w:rsidR="00B71A23">
        <w:rPr>
          <w:color w:val="000000"/>
          <w:sz w:val="22"/>
          <w:szCs w:val="22"/>
        </w:rPr>
        <w:t xml:space="preserve">en legalább négy </w:t>
      </w:r>
      <w:proofErr w:type="gramStart"/>
      <w:r w:rsidR="00B71A23">
        <w:rPr>
          <w:color w:val="000000"/>
          <w:sz w:val="22"/>
          <w:szCs w:val="22"/>
        </w:rPr>
        <w:t xml:space="preserve">csapat </w:t>
      </w:r>
      <w:r>
        <w:rPr>
          <w:color w:val="000000"/>
          <w:sz w:val="22"/>
          <w:szCs w:val="22"/>
        </w:rPr>
        <w:t xml:space="preserve"> vagy</w:t>
      </w:r>
      <w:proofErr w:type="gramEnd"/>
      <w:r>
        <w:rPr>
          <w:color w:val="000000"/>
          <w:sz w:val="22"/>
          <w:szCs w:val="22"/>
        </w:rPr>
        <w:t xml:space="preserve"> korosztályonként 5-5 fő </w:t>
      </w:r>
      <w:r w:rsidR="00B71A23">
        <w:rPr>
          <w:color w:val="000000"/>
          <w:sz w:val="22"/>
          <w:szCs w:val="22"/>
        </w:rPr>
        <w:t>elindul az adott versenyen.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9. Költségek: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A versenyeken a rendezési, szervezési,</w:t>
      </w:r>
      <w:r w:rsidR="009E6D99">
        <w:rPr>
          <w:color w:val="000000"/>
          <w:sz w:val="22"/>
          <w:szCs w:val="22"/>
        </w:rPr>
        <w:t xml:space="preserve"> díjazási költségeket a rendező Budapesti Torna Szövetség biztosítja.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További információk kérhetők írásban a </w:t>
      </w:r>
      <w:hyperlink r:id="rId8" w:history="1">
        <w:r w:rsidR="00ED15E0" w:rsidRPr="00FC5A84">
          <w:rPr>
            <w:rStyle w:val="Hiperhivatkozs"/>
            <w:sz w:val="22"/>
            <w:szCs w:val="22"/>
          </w:rPr>
          <w:t>bptorna@gmail.com</w:t>
        </w:r>
      </w:hyperlink>
      <w:r w:rsidR="009B09D4" w:rsidRPr="00ED15E0">
        <w:rPr>
          <w:color w:val="000000"/>
          <w:sz w:val="22"/>
          <w:szCs w:val="22"/>
        </w:rPr>
        <w:t xml:space="preserve">  vagy a </w:t>
      </w:r>
      <w:r w:rsidRPr="00ED15E0">
        <w:rPr>
          <w:color w:val="000000"/>
          <w:sz w:val="22"/>
          <w:szCs w:val="22"/>
        </w:rPr>
        <w:t xml:space="preserve"> +36 20 </w:t>
      </w:r>
      <w:proofErr w:type="gramStart"/>
      <w:r w:rsidRPr="00ED15E0">
        <w:rPr>
          <w:color w:val="000000"/>
          <w:sz w:val="22"/>
          <w:szCs w:val="22"/>
        </w:rPr>
        <w:t>351 4646-os</w:t>
      </w:r>
      <w:proofErr w:type="gramEnd"/>
      <w:r w:rsidRPr="00ED15E0">
        <w:rPr>
          <w:color w:val="000000"/>
          <w:sz w:val="22"/>
          <w:szCs w:val="22"/>
        </w:rPr>
        <w:t xml:space="preserve"> telefon</w:t>
      </w:r>
      <w:r w:rsidR="00321861">
        <w:rPr>
          <w:color w:val="000000"/>
          <w:sz w:val="22"/>
          <w:szCs w:val="22"/>
        </w:rPr>
        <w:t xml:space="preserve">on </w:t>
      </w:r>
      <w:proofErr w:type="spellStart"/>
      <w:r w:rsidR="00321861">
        <w:rPr>
          <w:color w:val="000000"/>
          <w:sz w:val="22"/>
          <w:szCs w:val="22"/>
        </w:rPr>
        <w:t>Szlatényi</w:t>
      </w:r>
      <w:proofErr w:type="spellEnd"/>
      <w:r w:rsidR="00321861">
        <w:rPr>
          <w:color w:val="000000"/>
          <w:sz w:val="22"/>
          <w:szCs w:val="22"/>
        </w:rPr>
        <w:t xml:space="preserve"> György főtitkártól.</w:t>
      </w:r>
    </w:p>
    <w:p w:rsidR="00C06BBF" w:rsidRPr="00ED15E0" w:rsidRDefault="00C06BBF" w:rsidP="00363610">
      <w:pPr>
        <w:rPr>
          <w:color w:val="000000"/>
          <w:sz w:val="22"/>
          <w:szCs w:val="22"/>
        </w:rPr>
      </w:pPr>
    </w:p>
    <w:p w:rsidR="007A2D02" w:rsidRPr="00321861" w:rsidRDefault="00C06BBF" w:rsidP="00363610">
      <w:pPr>
        <w:rPr>
          <w:b/>
          <w:color w:val="000000"/>
          <w:sz w:val="22"/>
          <w:szCs w:val="22"/>
          <w:u w:val="single"/>
        </w:rPr>
      </w:pPr>
      <w:r w:rsidRPr="00ED15E0">
        <w:rPr>
          <w:b/>
          <w:color w:val="000000"/>
          <w:sz w:val="22"/>
          <w:szCs w:val="22"/>
          <w:u w:val="single"/>
        </w:rPr>
        <w:t>10. Egyéb rendelkezések:</w:t>
      </w:r>
    </w:p>
    <w:p w:rsidR="00C06BBF" w:rsidRPr="00ED15E0" w:rsidRDefault="005F17B2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részvevők</w:t>
      </w:r>
      <w:r w:rsidR="00341542" w:rsidRPr="00ED15E0">
        <w:rPr>
          <w:color w:val="000000"/>
          <w:sz w:val="22"/>
          <w:szCs w:val="22"/>
        </w:rPr>
        <w:t xml:space="preserve"> vigyázzanak értéktárgyaikr</w:t>
      </w:r>
      <w:r>
        <w:rPr>
          <w:color w:val="000000"/>
          <w:sz w:val="22"/>
          <w:szCs w:val="22"/>
        </w:rPr>
        <w:t>a, lehetőleg a kísérő személyeknek adják át a versengés</w:t>
      </w:r>
      <w:r w:rsidR="00341542" w:rsidRPr="00ED15E0">
        <w:rPr>
          <w:color w:val="000000"/>
          <w:sz w:val="22"/>
          <w:szCs w:val="22"/>
        </w:rPr>
        <w:t xml:space="preserve"> előtt.</w:t>
      </w:r>
      <w:r w:rsidR="00126039">
        <w:rPr>
          <w:color w:val="000000"/>
          <w:sz w:val="22"/>
          <w:szCs w:val="22"/>
        </w:rPr>
        <w:t xml:space="preserve"> A résztvevők csak saját felelősségükre versengenek az ebből eredő sérülésekért a rendezők nem </w:t>
      </w:r>
      <w:r w:rsidR="001143E8">
        <w:rPr>
          <w:color w:val="000000"/>
          <w:sz w:val="22"/>
          <w:szCs w:val="22"/>
        </w:rPr>
        <w:t>felelősek</w:t>
      </w:r>
      <w:r w:rsidR="00126039">
        <w:rPr>
          <w:color w:val="000000"/>
          <w:sz w:val="22"/>
          <w:szCs w:val="22"/>
        </w:rPr>
        <w:t>!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5F17B2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Budapest, 2025. nov</w:t>
      </w:r>
      <w:r w:rsidR="00B71A23">
        <w:rPr>
          <w:color w:val="000000"/>
          <w:sz w:val="22"/>
          <w:szCs w:val="22"/>
        </w:rPr>
        <w:t>ember</w:t>
      </w:r>
      <w:r>
        <w:rPr>
          <w:color w:val="000000"/>
          <w:sz w:val="22"/>
          <w:szCs w:val="22"/>
        </w:rPr>
        <w:t xml:space="preserve"> 19</w:t>
      </w:r>
      <w:r w:rsidR="00363610" w:rsidRPr="00ED15E0">
        <w:rPr>
          <w:color w:val="000000"/>
          <w:sz w:val="22"/>
          <w:szCs w:val="22"/>
        </w:rPr>
        <w:t>.</w:t>
      </w:r>
    </w:p>
    <w:p w:rsid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                                                           </w:t>
      </w:r>
      <w:r w:rsidR="00ED15E0">
        <w:rPr>
          <w:color w:val="000000"/>
          <w:sz w:val="22"/>
          <w:szCs w:val="22"/>
        </w:rPr>
        <w:t xml:space="preserve">        </w:t>
      </w:r>
    </w:p>
    <w:p w:rsidR="00363610" w:rsidRPr="00ED15E0" w:rsidRDefault="00ED15E0" w:rsidP="00363610">
      <w:pPr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Szlatényi</w:t>
      </w:r>
      <w:proofErr w:type="spellEnd"/>
      <w:r>
        <w:rPr>
          <w:color w:val="000000"/>
          <w:sz w:val="22"/>
          <w:szCs w:val="22"/>
        </w:rPr>
        <w:t xml:space="preserve"> György </w:t>
      </w:r>
      <w:proofErr w:type="spellStart"/>
      <w:r w:rsidR="007A2D02">
        <w:rPr>
          <w:color w:val="000000"/>
          <w:sz w:val="22"/>
          <w:szCs w:val="22"/>
        </w:rPr>
        <w:t>sk</w:t>
      </w:r>
      <w:proofErr w:type="spellEnd"/>
    </w:p>
    <w:p w:rsidR="00363610" w:rsidRPr="00ED15E0" w:rsidRDefault="00AC6284" w:rsidP="00363610">
      <w:pPr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BTSz</w:t>
      </w:r>
      <w:proofErr w:type="spellEnd"/>
      <w:r>
        <w:rPr>
          <w:color w:val="000000"/>
          <w:sz w:val="22"/>
          <w:szCs w:val="22"/>
        </w:rPr>
        <w:t xml:space="preserve"> főtitkára</w:t>
      </w:r>
      <w:r w:rsidR="00363610" w:rsidRPr="00ED15E0">
        <w:rPr>
          <w:color w:val="000000"/>
          <w:sz w:val="22"/>
          <w:szCs w:val="22"/>
        </w:rPr>
        <w:t xml:space="preserve">                                                                                  </w:t>
      </w:r>
    </w:p>
    <w:p w:rsidR="0036361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ED15E0" w:rsidRPr="00ED15E0" w:rsidRDefault="00ED15E0" w:rsidP="00ED15E0">
      <w:pPr>
        <w:rPr>
          <w:color w:val="000000"/>
          <w:sz w:val="22"/>
          <w:szCs w:val="22"/>
        </w:rPr>
      </w:pPr>
    </w:p>
    <w:p w:rsidR="002313F4" w:rsidRPr="00ED15E0" w:rsidRDefault="00ED15E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 1</w:t>
      </w:r>
      <w:r w:rsidR="0079483D">
        <w:rPr>
          <w:color w:val="000000"/>
          <w:sz w:val="22"/>
          <w:szCs w:val="22"/>
        </w:rPr>
        <w:t xml:space="preserve"> pld „Jelentke</w:t>
      </w:r>
      <w:r w:rsidR="002313F4" w:rsidRPr="00ED15E0">
        <w:rPr>
          <w:color w:val="000000"/>
          <w:sz w:val="22"/>
          <w:szCs w:val="22"/>
        </w:rPr>
        <w:t>zési lap”</w:t>
      </w:r>
    </w:p>
    <w:sectPr w:rsidR="002313F4" w:rsidRPr="00ED15E0" w:rsidSect="004C4E03">
      <w:headerReference w:type="default" r:id="rId9"/>
      <w:footerReference w:type="default" r:id="rId10"/>
      <w:pgSz w:w="11906" w:h="16838"/>
      <w:pgMar w:top="360" w:right="1418" w:bottom="1418" w:left="1418" w:header="34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BCD" w:rsidRDefault="00D71BCD">
      <w:r>
        <w:separator/>
      </w:r>
    </w:p>
  </w:endnote>
  <w:endnote w:type="continuationSeparator" w:id="0">
    <w:p w:rsidR="00D71BCD" w:rsidRDefault="00D71B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7795540"/>
      <w:docPartObj>
        <w:docPartGallery w:val="Page Numbers (Bottom of Page)"/>
        <w:docPartUnique/>
      </w:docPartObj>
    </w:sdtPr>
    <w:sdtContent>
      <w:p w:rsidR="00C32584" w:rsidRDefault="007F1C56">
        <w:pPr>
          <w:pStyle w:val="llb"/>
          <w:jc w:val="center"/>
        </w:pPr>
        <w:r>
          <w:fldChar w:fldCharType="begin"/>
        </w:r>
        <w:r w:rsidR="00957DC3">
          <w:instrText>PAGE   \* MERGEFORMAT</w:instrText>
        </w:r>
        <w:r>
          <w:fldChar w:fldCharType="separate"/>
        </w:r>
        <w:r w:rsidR="007948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32584" w:rsidRDefault="00C32584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BCD" w:rsidRDefault="00D71BCD">
      <w:r>
        <w:separator/>
      </w:r>
    </w:p>
  </w:footnote>
  <w:footnote w:type="continuationSeparator" w:id="0">
    <w:p w:rsidR="00D71BCD" w:rsidRDefault="00D71B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2584" w:rsidRDefault="00C32584">
    <w:pPr>
      <w:pStyle w:val="lfej"/>
      <w:jc w:val="center"/>
    </w:pPr>
    <w:r>
      <w:rPr>
        <w:noProof/>
      </w:rPr>
      <w:drawing>
        <wp:inline distT="0" distB="0" distL="0" distR="0">
          <wp:extent cx="4391025" cy="1247775"/>
          <wp:effectExtent l="0" t="0" r="9525" b="9525"/>
          <wp:docPr id="1" name="Kép 1" descr="Tornas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rnasz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1025" cy="1247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B7F2A"/>
    <w:multiLevelType w:val="hybridMultilevel"/>
    <w:tmpl w:val="821AB7E8"/>
    <w:lvl w:ilvl="0" w:tplc="1BC82C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BBC"/>
    <w:rsid w:val="000B5DD5"/>
    <w:rsid w:val="001143E8"/>
    <w:rsid w:val="00126039"/>
    <w:rsid w:val="001471AE"/>
    <w:rsid w:val="00173981"/>
    <w:rsid w:val="001A6544"/>
    <w:rsid w:val="002313F4"/>
    <w:rsid w:val="003129EC"/>
    <w:rsid w:val="00321861"/>
    <w:rsid w:val="00331694"/>
    <w:rsid w:val="00341542"/>
    <w:rsid w:val="00354E87"/>
    <w:rsid w:val="00363610"/>
    <w:rsid w:val="003906DE"/>
    <w:rsid w:val="0039605A"/>
    <w:rsid w:val="003A39B4"/>
    <w:rsid w:val="003A5872"/>
    <w:rsid w:val="003C6BE0"/>
    <w:rsid w:val="004B5B3D"/>
    <w:rsid w:val="004C4E03"/>
    <w:rsid w:val="004F66AF"/>
    <w:rsid w:val="0054247C"/>
    <w:rsid w:val="005A3704"/>
    <w:rsid w:val="005F17B2"/>
    <w:rsid w:val="005F6241"/>
    <w:rsid w:val="00630954"/>
    <w:rsid w:val="006860F4"/>
    <w:rsid w:val="006C6BB5"/>
    <w:rsid w:val="00735646"/>
    <w:rsid w:val="00751BBC"/>
    <w:rsid w:val="007768C2"/>
    <w:rsid w:val="0079483D"/>
    <w:rsid w:val="007A2D02"/>
    <w:rsid w:val="007B1F33"/>
    <w:rsid w:val="007C023A"/>
    <w:rsid w:val="007F1C56"/>
    <w:rsid w:val="00820818"/>
    <w:rsid w:val="008530CB"/>
    <w:rsid w:val="008556B8"/>
    <w:rsid w:val="00875EB6"/>
    <w:rsid w:val="00891B3F"/>
    <w:rsid w:val="00922F89"/>
    <w:rsid w:val="00930FB7"/>
    <w:rsid w:val="00957DC3"/>
    <w:rsid w:val="009727E7"/>
    <w:rsid w:val="00997B6E"/>
    <w:rsid w:val="009A60E4"/>
    <w:rsid w:val="009B09D4"/>
    <w:rsid w:val="009E6D99"/>
    <w:rsid w:val="00A134D5"/>
    <w:rsid w:val="00A27945"/>
    <w:rsid w:val="00AC4A84"/>
    <w:rsid w:val="00AC6284"/>
    <w:rsid w:val="00AF7B5C"/>
    <w:rsid w:val="00B30C5C"/>
    <w:rsid w:val="00B6570E"/>
    <w:rsid w:val="00B71A23"/>
    <w:rsid w:val="00BD2652"/>
    <w:rsid w:val="00C06BBF"/>
    <w:rsid w:val="00C32584"/>
    <w:rsid w:val="00C96140"/>
    <w:rsid w:val="00CF0E56"/>
    <w:rsid w:val="00D0395B"/>
    <w:rsid w:val="00D5367E"/>
    <w:rsid w:val="00D652BD"/>
    <w:rsid w:val="00D67ADD"/>
    <w:rsid w:val="00D70CB6"/>
    <w:rsid w:val="00D71BCD"/>
    <w:rsid w:val="00D72815"/>
    <w:rsid w:val="00D809D0"/>
    <w:rsid w:val="00DA0D87"/>
    <w:rsid w:val="00E059A9"/>
    <w:rsid w:val="00E14AAD"/>
    <w:rsid w:val="00E223B8"/>
    <w:rsid w:val="00E4057D"/>
    <w:rsid w:val="00E56D76"/>
    <w:rsid w:val="00EC6899"/>
    <w:rsid w:val="00ED105C"/>
    <w:rsid w:val="00ED15E0"/>
    <w:rsid w:val="00F9292A"/>
    <w:rsid w:val="00FA0F39"/>
    <w:rsid w:val="00FE5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530CB"/>
    <w:rPr>
      <w:sz w:val="24"/>
      <w:szCs w:val="24"/>
    </w:rPr>
  </w:style>
  <w:style w:type="paragraph" w:styleId="Cmsor1">
    <w:name w:val="heading 1"/>
    <w:basedOn w:val="Norml"/>
    <w:next w:val="Norml"/>
    <w:qFormat/>
    <w:rsid w:val="004C4E03"/>
    <w:pPr>
      <w:keepNext/>
      <w:outlineLvl w:val="0"/>
    </w:pPr>
    <w:rPr>
      <w:b/>
      <w:bCs/>
      <w:smallCap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4C4E03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4C4E03"/>
    <w:pPr>
      <w:tabs>
        <w:tab w:val="center" w:pos="4536"/>
        <w:tab w:val="right" w:pos="9072"/>
      </w:tabs>
    </w:pPr>
  </w:style>
  <w:style w:type="character" w:styleId="Hiperhivatkozs">
    <w:name w:val="Hyperlink"/>
    <w:basedOn w:val="Bekezdsalapbettpusa"/>
    <w:uiPriority w:val="99"/>
    <w:unhideWhenUsed/>
    <w:rsid w:val="00363610"/>
    <w:rPr>
      <w:color w:val="0000FF"/>
      <w:u w:val="single"/>
    </w:rPr>
  </w:style>
  <w:style w:type="character" w:customStyle="1" w:styleId="llbChar">
    <w:name w:val="Élőláb Char"/>
    <w:basedOn w:val="Bekezdsalapbettpusa"/>
    <w:link w:val="llb"/>
    <w:uiPriority w:val="99"/>
    <w:rsid w:val="00363610"/>
    <w:rPr>
      <w:sz w:val="24"/>
      <w:szCs w:val="24"/>
    </w:rPr>
  </w:style>
  <w:style w:type="paragraph" w:styleId="Buborkszveg">
    <w:name w:val="Balloon Text"/>
    <w:basedOn w:val="Norml"/>
    <w:link w:val="BuborkszvegChar"/>
    <w:rsid w:val="00C9614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C96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ptorn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share/1Cj162MvxQ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yuri\AppData\Local\Temp\fejl&#233;ces%20papir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fejléces papir</Template>
  <TotalTime>18</TotalTime>
  <Pages>2</Pages>
  <Words>564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Megbízás</vt:lpstr>
    </vt:vector>
  </TitlesOfParts>
  <Company>Gyógyfürdő</Company>
  <LinksUpToDate>false</LinksUpToDate>
  <CharactersWithSpaces>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Megbízás</dc:title>
  <dc:creator>Windows User</dc:creator>
  <cp:lastModifiedBy>user</cp:lastModifiedBy>
  <cp:revision>6</cp:revision>
  <cp:lastPrinted>2023-04-27T08:38:00Z</cp:lastPrinted>
  <dcterms:created xsi:type="dcterms:W3CDTF">2025-11-19T23:12:00Z</dcterms:created>
  <dcterms:modified xsi:type="dcterms:W3CDTF">2025-11-25T12:09:00Z</dcterms:modified>
</cp:coreProperties>
</file>