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9B4" w:rsidRDefault="003A39B4" w:rsidP="00930FB7"/>
    <w:p w:rsidR="002F730D" w:rsidRDefault="002F730D" w:rsidP="00930FB7"/>
    <w:p w:rsidR="002F730D" w:rsidRDefault="002F730D" w:rsidP="00930FB7"/>
    <w:p w:rsidR="002F730D" w:rsidRPr="00BA24D6" w:rsidRDefault="00241613" w:rsidP="002F730D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Aktív Budapest lakossági sportnap</w:t>
      </w:r>
    </w:p>
    <w:p w:rsidR="002F730D" w:rsidRPr="00BA24D6" w:rsidRDefault="0052190F" w:rsidP="002F730D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JELENTKEZÉSI </w:t>
      </w:r>
      <w:r w:rsidR="002F730D">
        <w:rPr>
          <w:rFonts w:asciiTheme="minorHAnsi" w:hAnsiTheme="minorHAnsi" w:cstheme="minorHAnsi"/>
          <w:b/>
        </w:rPr>
        <w:t>LAP</w:t>
      </w:r>
    </w:p>
    <w:p w:rsidR="002F730D" w:rsidRDefault="00241613" w:rsidP="002F730D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2025.12.13.</w:t>
      </w:r>
    </w:p>
    <w:p w:rsidR="002F730D" w:rsidRDefault="002F730D" w:rsidP="002F730D">
      <w:pPr>
        <w:jc w:val="center"/>
        <w:rPr>
          <w:rFonts w:asciiTheme="minorHAnsi" w:hAnsiTheme="minorHAnsi" w:cstheme="minorHAnsi"/>
          <w:b/>
        </w:rPr>
      </w:pPr>
    </w:p>
    <w:p w:rsidR="002F730D" w:rsidRDefault="002F730D" w:rsidP="002F730D">
      <w:pPr>
        <w:jc w:val="center"/>
        <w:rPr>
          <w:rFonts w:asciiTheme="minorHAnsi" w:hAnsiTheme="minorHAnsi" w:cstheme="minorHAnsi"/>
          <w:b/>
        </w:rPr>
      </w:pPr>
    </w:p>
    <w:p w:rsidR="002F730D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Jelentkező </w:t>
      </w:r>
      <w:r w:rsidR="002F730D" w:rsidRPr="002F730D">
        <w:rPr>
          <w:rFonts w:asciiTheme="minorHAnsi" w:hAnsiTheme="minorHAnsi" w:cstheme="minorHAnsi"/>
          <w:b/>
          <w:sz w:val="22"/>
          <w:szCs w:val="22"/>
        </w:rPr>
        <w:t>neve: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</w:t>
      </w:r>
      <w:r w:rsidR="002F730D">
        <w:rPr>
          <w:rFonts w:asciiTheme="minorHAnsi" w:hAnsiTheme="minorHAnsi" w:cstheme="minorHAnsi"/>
          <w:b/>
          <w:sz w:val="22"/>
          <w:szCs w:val="22"/>
        </w:rPr>
        <w:t>lérhetőségei</w:t>
      </w:r>
      <w:r>
        <w:rPr>
          <w:rFonts w:asciiTheme="minorHAnsi" w:hAnsiTheme="minorHAnsi" w:cstheme="minorHAnsi"/>
          <w:b/>
          <w:sz w:val="22"/>
          <w:szCs w:val="22"/>
        </w:rPr>
        <w:t xml:space="preserve"> (telefonszám, e-mail cím)</w:t>
      </w:r>
      <w:r w:rsidR="002F730D">
        <w:rPr>
          <w:rFonts w:asciiTheme="minorHAnsi" w:hAnsiTheme="minorHAnsi" w:cstheme="minorHAnsi"/>
          <w:b/>
          <w:sz w:val="22"/>
          <w:szCs w:val="22"/>
        </w:rPr>
        <w:t>:</w:t>
      </w: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Csapatok száma (ha van) az egyéni induló korosztálya</w:t>
      </w:r>
      <w:proofErr w:type="gramStart"/>
      <w:r w:rsidR="002F730D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 6-15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 xml:space="preserve"> éves,  15-19 éves,  19 év feletti (aláhúzással jelölni, lehet többet is jelölni.)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Választott mozgásforma, mozgásformák:</w:t>
      </w:r>
    </w:p>
    <w:p w:rsidR="001D4510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1D4510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1D4510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Baleset, rosszullét esetén értesítendő személy, telefonszáma:</w:t>
      </w: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Nyilatkozat, hogy a rendezvényen saját felelősségére vesz részt.</w:t>
      </w:r>
      <w:r w:rsidR="00C61381">
        <w:rPr>
          <w:rFonts w:asciiTheme="minorHAnsi" w:hAnsiTheme="minorHAnsi" w:cstheme="minorHAnsi"/>
          <w:b/>
          <w:sz w:val="22"/>
          <w:szCs w:val="22"/>
        </w:rPr>
        <w:t xml:space="preserve"> (Kiskorú esetén a gondviselő.)</w:t>
      </w: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……………………………………………………………………………….</w:t>
      </w:r>
    </w:p>
    <w:p w:rsidR="00241613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>aláírás</w:t>
      </w:r>
      <w:proofErr w:type="gramEnd"/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A17E6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………………………………………………….</w:t>
      </w:r>
      <w:r w:rsidR="00244529">
        <w:rPr>
          <w:rFonts w:asciiTheme="minorHAnsi" w:hAnsiTheme="minorHAnsi" w:cstheme="minorHAnsi"/>
          <w:b/>
          <w:sz w:val="22"/>
          <w:szCs w:val="22"/>
        </w:rPr>
        <w:t>, 202</w:t>
      </w:r>
      <w:bookmarkStart w:id="0" w:name="_GoBack"/>
      <w:bookmarkEnd w:id="0"/>
      <w:r w:rsidR="00C61381">
        <w:rPr>
          <w:rFonts w:asciiTheme="minorHAnsi" w:hAnsiTheme="minorHAnsi" w:cstheme="minorHAnsi"/>
          <w:b/>
          <w:sz w:val="22"/>
          <w:szCs w:val="22"/>
        </w:rPr>
        <w:t xml:space="preserve">5   </w:t>
      </w:r>
      <w:r w:rsidR="00953A30">
        <w:rPr>
          <w:rFonts w:asciiTheme="minorHAnsi" w:hAnsiTheme="minorHAnsi" w:cstheme="minorHAnsi"/>
          <w:b/>
          <w:sz w:val="22"/>
          <w:szCs w:val="22"/>
        </w:rPr>
        <w:t>…</w:t>
      </w:r>
      <w:r w:rsidR="00765947">
        <w:rPr>
          <w:rFonts w:asciiTheme="minorHAnsi" w:hAnsiTheme="minorHAnsi" w:cstheme="minorHAnsi"/>
          <w:b/>
          <w:sz w:val="22"/>
          <w:szCs w:val="22"/>
        </w:rPr>
        <w:t xml:space="preserve">.  ……     </w:t>
      </w: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Kérjük a lapot lehetőleg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szkennelve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a BTSZ e-mail címére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 xml:space="preserve">visszaküldeni </w:t>
      </w:r>
      <w:r w:rsidR="00C61381">
        <w:rPr>
          <w:rFonts w:asciiTheme="minorHAnsi" w:hAnsiTheme="minorHAnsi" w:cstheme="minorHAnsi"/>
          <w:b/>
          <w:sz w:val="22"/>
          <w:szCs w:val="22"/>
        </w:rPr>
        <w:t xml:space="preserve"> 2025.</w:t>
      </w:r>
      <w:proofErr w:type="gramEnd"/>
      <w:r w:rsidR="00C61381">
        <w:rPr>
          <w:rFonts w:asciiTheme="minorHAnsi" w:hAnsiTheme="minorHAnsi" w:cstheme="minorHAnsi"/>
          <w:b/>
          <w:sz w:val="22"/>
          <w:szCs w:val="22"/>
        </w:rPr>
        <w:t>december 12-ig</w:t>
      </w:r>
      <w:r>
        <w:rPr>
          <w:rFonts w:asciiTheme="minorHAnsi" w:hAnsiTheme="minorHAnsi" w:cstheme="minorHAnsi"/>
          <w:b/>
          <w:sz w:val="22"/>
          <w:szCs w:val="22"/>
        </w:rPr>
        <w:t xml:space="preserve">-    </w:t>
      </w:r>
      <w:hyperlink r:id="rId7" w:history="1">
        <w:r w:rsidRPr="003155AE">
          <w:rPr>
            <w:rStyle w:val="Hiperhivatkozs"/>
            <w:rFonts w:asciiTheme="minorHAnsi" w:hAnsiTheme="minorHAnsi" w:cstheme="minorHAnsi"/>
            <w:b/>
            <w:sz w:val="22"/>
            <w:szCs w:val="22"/>
          </w:rPr>
          <w:t>bptorna@gmail.com</w:t>
        </w:r>
      </w:hyperlink>
    </w:p>
    <w:p w:rsidR="00765947" w:rsidRDefault="00241613" w:rsidP="002F730D">
      <w:pPr>
        <w:rPr>
          <w:rFonts w:asciiTheme="minorHAnsi" w:hAnsiTheme="minorHAnsi" w:cstheme="minorHAnsi"/>
          <w:b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címre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 xml:space="preserve"> vagy a helyszínre </w:t>
      </w:r>
      <w:r w:rsidR="00C61381">
        <w:rPr>
          <w:rFonts w:asciiTheme="minorHAnsi" w:hAnsiTheme="minorHAnsi" w:cstheme="minorHAnsi"/>
          <w:b/>
          <w:sz w:val="22"/>
          <w:szCs w:val="22"/>
        </w:rPr>
        <w:t xml:space="preserve">kitöltve </w:t>
      </w:r>
      <w:r>
        <w:rPr>
          <w:rFonts w:asciiTheme="minorHAnsi" w:hAnsiTheme="minorHAnsi" w:cstheme="minorHAnsi"/>
          <w:b/>
          <w:sz w:val="22"/>
          <w:szCs w:val="22"/>
        </w:rPr>
        <w:t>magukkal hozni !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sectPr w:rsidR="002F730D" w:rsidRPr="002F730D" w:rsidSect="0090346D">
      <w:headerReference w:type="default" r:id="rId8"/>
      <w:pgSz w:w="11906" w:h="16838"/>
      <w:pgMar w:top="360" w:right="1418" w:bottom="1418" w:left="1418" w:header="34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BBC" w:rsidRDefault="00751BBC">
      <w:r>
        <w:separator/>
      </w:r>
    </w:p>
  </w:endnote>
  <w:endnote w:type="continuationSeparator" w:id="0">
    <w:p w:rsidR="00751BBC" w:rsidRDefault="00751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BBC" w:rsidRDefault="00751BBC">
      <w:r>
        <w:separator/>
      </w:r>
    </w:p>
  </w:footnote>
  <w:footnote w:type="continuationSeparator" w:id="0">
    <w:p w:rsidR="00751BBC" w:rsidRDefault="00751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9B4" w:rsidRDefault="00751BBC">
    <w:pPr>
      <w:pStyle w:val="lfej"/>
      <w:jc w:val="center"/>
    </w:pPr>
    <w:r>
      <w:rPr>
        <w:noProof/>
      </w:rPr>
      <w:drawing>
        <wp:inline distT="0" distB="0" distL="0" distR="0">
          <wp:extent cx="4391025" cy="1247775"/>
          <wp:effectExtent l="0" t="0" r="9525" b="9525"/>
          <wp:docPr id="1" name="Kép 1" descr="Tornas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rnasz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1025" cy="1247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E586F"/>
    <w:multiLevelType w:val="hybridMultilevel"/>
    <w:tmpl w:val="21AE5E5E"/>
    <w:lvl w:ilvl="0" w:tplc="4B209002">
      <w:start w:val="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EEC1B27"/>
    <w:multiLevelType w:val="hybridMultilevel"/>
    <w:tmpl w:val="CC740E20"/>
    <w:lvl w:ilvl="0" w:tplc="CCD0F67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6294AC9"/>
    <w:multiLevelType w:val="hybridMultilevel"/>
    <w:tmpl w:val="E0829A4A"/>
    <w:lvl w:ilvl="0" w:tplc="B0A8ACA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710722"/>
    <w:multiLevelType w:val="hybridMultilevel"/>
    <w:tmpl w:val="6542FE5A"/>
    <w:lvl w:ilvl="0" w:tplc="B4967F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EDB6F0E"/>
    <w:multiLevelType w:val="hybridMultilevel"/>
    <w:tmpl w:val="BACA5AE2"/>
    <w:lvl w:ilvl="0" w:tplc="2FAC5E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98E56C1"/>
    <w:multiLevelType w:val="hybridMultilevel"/>
    <w:tmpl w:val="D7C402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CB7F2A"/>
    <w:multiLevelType w:val="hybridMultilevel"/>
    <w:tmpl w:val="821AB7E8"/>
    <w:lvl w:ilvl="0" w:tplc="1BC82C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0344AA6"/>
    <w:multiLevelType w:val="hybridMultilevel"/>
    <w:tmpl w:val="CC740E20"/>
    <w:lvl w:ilvl="0" w:tplc="CCD0F67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DFD76FF"/>
    <w:multiLevelType w:val="multilevel"/>
    <w:tmpl w:val="C0A63D7E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-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3320" w:hanging="1800"/>
      </w:pPr>
      <w:rPr>
        <w:rFonts w:hint="default"/>
      </w:rPr>
    </w:lvl>
  </w:abstractNum>
  <w:abstractNum w:abstractNumId="9">
    <w:nsid w:val="6128170A"/>
    <w:multiLevelType w:val="multilevel"/>
    <w:tmpl w:val="FBC2E5AE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-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3320" w:hanging="1800"/>
      </w:pPr>
      <w:rPr>
        <w:rFonts w:hint="default"/>
      </w:rPr>
    </w:lvl>
  </w:abstractNum>
  <w:abstractNum w:abstractNumId="10">
    <w:nsid w:val="7B8C07AF"/>
    <w:multiLevelType w:val="hybridMultilevel"/>
    <w:tmpl w:val="85D60730"/>
    <w:lvl w:ilvl="0" w:tplc="F25C4ACA">
      <w:start w:val="202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3"/>
  </w:num>
  <w:num w:numId="5">
    <w:abstractNumId w:val="4"/>
  </w:num>
  <w:num w:numId="6">
    <w:abstractNumId w:val="9"/>
  </w:num>
  <w:num w:numId="7">
    <w:abstractNumId w:val="8"/>
  </w:num>
  <w:num w:numId="8">
    <w:abstractNumId w:val="1"/>
  </w:num>
  <w:num w:numId="9">
    <w:abstractNumId w:val="7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1BBC"/>
    <w:rsid w:val="0002154A"/>
    <w:rsid w:val="000B5DD5"/>
    <w:rsid w:val="00114772"/>
    <w:rsid w:val="00162C33"/>
    <w:rsid w:val="00194058"/>
    <w:rsid w:val="001D4510"/>
    <w:rsid w:val="001F731F"/>
    <w:rsid w:val="00233908"/>
    <w:rsid w:val="00241613"/>
    <w:rsid w:val="00244529"/>
    <w:rsid w:val="002F730D"/>
    <w:rsid w:val="00306DF6"/>
    <w:rsid w:val="003A39B4"/>
    <w:rsid w:val="004C61C5"/>
    <w:rsid w:val="004F66AF"/>
    <w:rsid w:val="0052190F"/>
    <w:rsid w:val="00591E46"/>
    <w:rsid w:val="005F47F3"/>
    <w:rsid w:val="006860F4"/>
    <w:rsid w:val="006C6BB5"/>
    <w:rsid w:val="007463B1"/>
    <w:rsid w:val="00751BBC"/>
    <w:rsid w:val="00754B6D"/>
    <w:rsid w:val="00765947"/>
    <w:rsid w:val="007A17E6"/>
    <w:rsid w:val="007D0C4D"/>
    <w:rsid w:val="007F7100"/>
    <w:rsid w:val="008530CB"/>
    <w:rsid w:val="00875EB6"/>
    <w:rsid w:val="00897F39"/>
    <w:rsid w:val="008C7DC8"/>
    <w:rsid w:val="0090346D"/>
    <w:rsid w:val="00922F89"/>
    <w:rsid w:val="00930FB7"/>
    <w:rsid w:val="00953A30"/>
    <w:rsid w:val="00997B6E"/>
    <w:rsid w:val="00A134D5"/>
    <w:rsid w:val="00A64EEC"/>
    <w:rsid w:val="00AC4A84"/>
    <w:rsid w:val="00AD35A0"/>
    <w:rsid w:val="00BD2652"/>
    <w:rsid w:val="00BF21E5"/>
    <w:rsid w:val="00C1250F"/>
    <w:rsid w:val="00C61381"/>
    <w:rsid w:val="00CB21A3"/>
    <w:rsid w:val="00D16EE9"/>
    <w:rsid w:val="00D67ADD"/>
    <w:rsid w:val="00DA6445"/>
    <w:rsid w:val="00E0222B"/>
    <w:rsid w:val="00E07EB3"/>
    <w:rsid w:val="00E4057D"/>
    <w:rsid w:val="00E515D5"/>
    <w:rsid w:val="00E56D76"/>
    <w:rsid w:val="00F32BB2"/>
    <w:rsid w:val="00F92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530CB"/>
    <w:rPr>
      <w:sz w:val="24"/>
      <w:szCs w:val="24"/>
    </w:rPr>
  </w:style>
  <w:style w:type="paragraph" w:styleId="Cmsor1">
    <w:name w:val="heading 1"/>
    <w:basedOn w:val="Norml"/>
    <w:next w:val="Norml"/>
    <w:qFormat/>
    <w:rsid w:val="0090346D"/>
    <w:pPr>
      <w:keepNext/>
      <w:outlineLvl w:val="0"/>
    </w:pPr>
    <w:rPr>
      <w:b/>
      <w:bCs/>
      <w:smallCap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9034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90346D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link w:val="BuborkszvegChar"/>
    <w:rsid w:val="00DA644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DA644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3390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hivatkozs">
    <w:name w:val="Hyperlink"/>
    <w:basedOn w:val="Bekezdsalapbettpusa"/>
    <w:unhideWhenUsed/>
    <w:rsid w:val="0076594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1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ptorn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yuri\AppData\Local\Temp\fejl&#233;ces%20papir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fejléces papir</Template>
  <TotalTime>1</TotalTime>
  <Pages>1</Pages>
  <Words>82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Megbízás</vt:lpstr>
    </vt:vector>
  </TitlesOfParts>
  <Company>Gyógyfürdő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Megbízás</dc:title>
  <dc:creator>Windows User</dc:creator>
  <cp:lastModifiedBy>user</cp:lastModifiedBy>
  <cp:revision>3</cp:revision>
  <cp:lastPrinted>2007-09-28T11:18:00Z</cp:lastPrinted>
  <dcterms:created xsi:type="dcterms:W3CDTF">2025-11-25T12:12:00Z</dcterms:created>
  <dcterms:modified xsi:type="dcterms:W3CDTF">2025-11-25T12:12:00Z</dcterms:modified>
</cp:coreProperties>
</file>