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9B4" w:rsidRDefault="003A39B4" w:rsidP="00930FB7"/>
    <w:p w:rsidR="003129EC" w:rsidRDefault="003129EC" w:rsidP="00930FB7"/>
    <w:p w:rsidR="00363610" w:rsidRPr="00891B3F" w:rsidRDefault="00363610" w:rsidP="00891B3F">
      <w:pPr>
        <w:spacing w:before="100" w:beforeAutospacing="1" w:after="100" w:afterAutospacing="1"/>
        <w:jc w:val="center"/>
        <w:rPr>
          <w:b/>
          <w:bCs/>
          <w:color w:val="000000"/>
          <w:sz w:val="30"/>
          <w:szCs w:val="30"/>
          <w:u w:val="single"/>
        </w:rPr>
      </w:pPr>
      <w:r w:rsidRPr="0077187B">
        <w:rPr>
          <w:b/>
          <w:bCs/>
          <w:color w:val="000000"/>
          <w:sz w:val="30"/>
          <w:szCs w:val="30"/>
          <w:u w:val="single"/>
        </w:rPr>
        <w:t>KÖTELMÁSZÓ VERSENY LÁNYOKNAK, FÜGGESZKEDŐ</w:t>
      </w:r>
      <w:r>
        <w:rPr>
          <w:b/>
          <w:bCs/>
          <w:color w:val="000000"/>
          <w:sz w:val="30"/>
          <w:szCs w:val="30"/>
          <w:u w:val="single"/>
        </w:rPr>
        <w:t xml:space="preserve"> </w:t>
      </w:r>
      <w:r w:rsidRPr="0077187B">
        <w:rPr>
          <w:b/>
          <w:bCs/>
          <w:color w:val="000000"/>
          <w:sz w:val="30"/>
          <w:szCs w:val="30"/>
          <w:u w:val="single"/>
        </w:rPr>
        <w:t>VERSENY FIÚKNAK</w:t>
      </w:r>
      <w:r w:rsidR="00872767">
        <w:rPr>
          <w:b/>
          <w:bCs/>
          <w:color w:val="000000"/>
          <w:sz w:val="30"/>
          <w:szCs w:val="30"/>
          <w:u w:val="single"/>
        </w:rPr>
        <w:t>,</w:t>
      </w:r>
      <w:r w:rsidR="00891B3F">
        <w:rPr>
          <w:b/>
          <w:bCs/>
          <w:color w:val="000000"/>
          <w:sz w:val="30"/>
          <w:szCs w:val="30"/>
          <w:u w:val="single"/>
        </w:rPr>
        <w:t xml:space="preserve"> TORNA GÁLA</w:t>
      </w:r>
    </w:p>
    <w:p w:rsidR="00363610" w:rsidRPr="00ED15E0" w:rsidRDefault="00891B3F" w:rsidP="00363610">
      <w:pPr>
        <w:spacing w:before="100" w:beforeAutospacing="1" w:after="100" w:afterAutospacing="1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  <w:u w:val="single"/>
        </w:rPr>
        <w:t>1. Verseny</w:t>
      </w:r>
      <w:r w:rsidR="00363610" w:rsidRPr="00ED15E0">
        <w:rPr>
          <w:b/>
          <w:bCs/>
          <w:color w:val="000000"/>
          <w:sz w:val="22"/>
          <w:szCs w:val="22"/>
          <w:u w:val="single"/>
        </w:rPr>
        <w:t xml:space="preserve"> célja: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Kötélmászás és függeszkedés mozgásformában az V-VI. </w:t>
      </w:r>
      <w:r w:rsidR="00ED15E0" w:rsidRPr="00ED15E0">
        <w:rPr>
          <w:color w:val="000000"/>
          <w:sz w:val="22"/>
          <w:szCs w:val="22"/>
        </w:rPr>
        <w:t>Korcsoportos</w:t>
      </w:r>
      <w:r w:rsidRPr="00ED15E0">
        <w:rPr>
          <w:color w:val="000000"/>
          <w:sz w:val="22"/>
          <w:szCs w:val="22"/>
        </w:rPr>
        <w:t xml:space="preserve"> fiú és leány tanulók részére versenyzési lehetőség biztosítása, fizika teljesítőképességük növelésére.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2.</w:t>
      </w:r>
      <w:r w:rsidR="00891B3F">
        <w:rPr>
          <w:b/>
          <w:bCs/>
          <w:color w:val="000000"/>
          <w:sz w:val="22"/>
          <w:szCs w:val="22"/>
          <w:u w:val="single"/>
        </w:rPr>
        <w:t xml:space="preserve"> Verseny</w:t>
      </w:r>
      <w:r w:rsidRPr="00ED15E0">
        <w:rPr>
          <w:b/>
          <w:bCs/>
          <w:color w:val="000000"/>
          <w:sz w:val="22"/>
          <w:szCs w:val="22"/>
          <w:u w:val="single"/>
        </w:rPr>
        <w:t xml:space="preserve"> szervezője: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A Budapesti Torna Sz</w:t>
      </w:r>
      <w:r w:rsidR="00891B3F">
        <w:rPr>
          <w:color w:val="000000"/>
          <w:sz w:val="22"/>
          <w:szCs w:val="22"/>
        </w:rPr>
        <w:t>övetség.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Pr="00ED15E0" w:rsidRDefault="00891B3F" w:rsidP="00363610">
      <w:pPr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  <w:u w:val="single"/>
        </w:rPr>
        <w:t>3. Verseny</w:t>
      </w:r>
      <w:r w:rsidR="00363610" w:rsidRPr="00ED15E0">
        <w:rPr>
          <w:b/>
          <w:bCs/>
          <w:color w:val="000000"/>
          <w:sz w:val="22"/>
          <w:szCs w:val="22"/>
          <w:u w:val="single"/>
        </w:rPr>
        <w:t xml:space="preserve"> helye, ideje:</w:t>
      </w:r>
    </w:p>
    <w:p w:rsidR="00891B3F" w:rsidRDefault="00891B3F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 Margitszi</w:t>
      </w:r>
      <w:r w:rsidR="000D4EB0">
        <w:rPr>
          <w:color w:val="000000"/>
          <w:sz w:val="22"/>
          <w:szCs w:val="22"/>
        </w:rPr>
        <w:t>geti Pa</w:t>
      </w:r>
      <w:r w:rsidR="00872767">
        <w:rPr>
          <w:color w:val="000000"/>
          <w:sz w:val="22"/>
          <w:szCs w:val="22"/>
        </w:rPr>
        <w:t>latinus Strandfürdő, 2025. szeptember 18. a</w:t>
      </w:r>
      <w:r>
        <w:rPr>
          <w:color w:val="000000"/>
          <w:sz w:val="22"/>
          <w:szCs w:val="22"/>
        </w:rPr>
        <w:t xml:space="preserve"> Torna Gála ker</w:t>
      </w:r>
      <w:r w:rsidR="00872767">
        <w:rPr>
          <w:color w:val="000000"/>
          <w:sz w:val="22"/>
          <w:szCs w:val="22"/>
        </w:rPr>
        <w:t>etében a CSIVIT</w:t>
      </w:r>
      <w:r>
        <w:rPr>
          <w:color w:val="000000"/>
          <w:sz w:val="22"/>
          <w:szCs w:val="22"/>
        </w:rPr>
        <w:t xml:space="preserve"> versenyek után</w:t>
      </w:r>
      <w:r w:rsidR="0054247C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 xml:space="preserve"> </w:t>
      </w:r>
      <w:r w:rsidR="0054247C">
        <w:rPr>
          <w:color w:val="000000"/>
          <w:sz w:val="22"/>
          <w:szCs w:val="22"/>
        </w:rPr>
        <w:t>V</w:t>
      </w:r>
      <w:r>
        <w:rPr>
          <w:color w:val="000000"/>
          <w:sz w:val="22"/>
          <w:szCs w:val="22"/>
        </w:rPr>
        <w:t xml:space="preserve">árható </w:t>
      </w:r>
      <w:proofErr w:type="gramStart"/>
      <w:r w:rsidR="0054247C">
        <w:rPr>
          <w:color w:val="000000"/>
          <w:sz w:val="22"/>
          <w:szCs w:val="22"/>
        </w:rPr>
        <w:t xml:space="preserve">verseny </w:t>
      </w:r>
      <w:r w:rsidR="00117A81">
        <w:rPr>
          <w:color w:val="000000"/>
          <w:sz w:val="22"/>
          <w:szCs w:val="22"/>
        </w:rPr>
        <w:t>kezdés</w:t>
      </w:r>
      <w:proofErr w:type="gramEnd"/>
      <w:r w:rsidR="00117A81">
        <w:rPr>
          <w:color w:val="000000"/>
          <w:sz w:val="22"/>
          <w:szCs w:val="22"/>
        </w:rPr>
        <w:t xml:space="preserve"> </w:t>
      </w:r>
      <w:r w:rsidR="00872767">
        <w:rPr>
          <w:color w:val="000000"/>
          <w:sz w:val="22"/>
          <w:szCs w:val="22"/>
        </w:rPr>
        <w:t>12-</w:t>
      </w:r>
      <w:r w:rsidR="00117A81">
        <w:rPr>
          <w:color w:val="000000"/>
          <w:sz w:val="22"/>
          <w:szCs w:val="22"/>
        </w:rPr>
        <w:t>13</w:t>
      </w:r>
      <w:r>
        <w:rPr>
          <w:color w:val="000000"/>
          <w:sz w:val="22"/>
          <w:szCs w:val="22"/>
        </w:rPr>
        <w:t xml:space="preserve"> órától. </w:t>
      </w:r>
    </w:p>
    <w:p w:rsidR="00363610" w:rsidRPr="00ED15E0" w:rsidRDefault="001471AE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A jelentkezéseket kérjük lehetőleg </w:t>
      </w:r>
      <w:proofErr w:type="spellStart"/>
      <w:r w:rsidRPr="00ED15E0">
        <w:rPr>
          <w:color w:val="000000"/>
          <w:sz w:val="22"/>
          <w:szCs w:val="22"/>
        </w:rPr>
        <w:t>e-mail</w:t>
      </w:r>
      <w:r w:rsidR="00891B3F">
        <w:rPr>
          <w:color w:val="000000"/>
          <w:sz w:val="22"/>
          <w:szCs w:val="22"/>
        </w:rPr>
        <w:t>ban</w:t>
      </w:r>
      <w:proofErr w:type="spellEnd"/>
      <w:r w:rsidR="00891B3F">
        <w:rPr>
          <w:color w:val="000000"/>
          <w:sz w:val="22"/>
          <w:szCs w:val="22"/>
        </w:rPr>
        <w:t xml:space="preserve"> vagy telefonon a versenyt</w:t>
      </w:r>
      <w:r w:rsidRPr="00ED15E0">
        <w:rPr>
          <w:color w:val="000000"/>
          <w:sz w:val="22"/>
          <w:szCs w:val="22"/>
        </w:rPr>
        <w:t xml:space="preserve"> megelőző </w:t>
      </w:r>
      <w:r w:rsidR="00891B3F">
        <w:rPr>
          <w:color w:val="000000"/>
          <w:sz w:val="22"/>
          <w:szCs w:val="22"/>
        </w:rPr>
        <w:t>3 munka</w:t>
      </w:r>
      <w:r w:rsidRPr="00ED15E0">
        <w:rPr>
          <w:color w:val="000000"/>
          <w:sz w:val="22"/>
          <w:szCs w:val="22"/>
        </w:rPr>
        <w:t xml:space="preserve">napon </w:t>
      </w:r>
      <w:r w:rsidR="00891B3F">
        <w:rPr>
          <w:color w:val="000000"/>
          <w:sz w:val="22"/>
          <w:szCs w:val="22"/>
        </w:rPr>
        <w:t>belül</w:t>
      </w:r>
      <w:r w:rsidRPr="00ED15E0">
        <w:rPr>
          <w:color w:val="000000"/>
          <w:sz w:val="22"/>
          <w:szCs w:val="22"/>
        </w:rPr>
        <w:t xml:space="preserve"> kérjük megtenni! Indokolt esetben a helyszíni indulást is elfogadjuk.</w:t>
      </w:r>
    </w:p>
    <w:p w:rsidR="00735646" w:rsidRPr="00ED15E0" w:rsidRDefault="00735646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Figyelem! Az előzetes jelentkezés lemondását is kérjük legalább telefonon jelezni az előző napon.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Pr="00ED15E0" w:rsidRDefault="0054247C" w:rsidP="00363610">
      <w:pPr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 xml:space="preserve">4. A verseny </w:t>
      </w:r>
      <w:r w:rsidR="00363610" w:rsidRPr="00ED15E0">
        <w:rPr>
          <w:b/>
          <w:bCs/>
          <w:color w:val="000000"/>
          <w:sz w:val="22"/>
          <w:szCs w:val="22"/>
          <w:u w:val="single"/>
        </w:rPr>
        <w:t>támogatói: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Cs/>
          <w:color w:val="000000"/>
          <w:sz w:val="22"/>
          <w:szCs w:val="22"/>
        </w:rPr>
        <w:t>Budapest Főpolgármesteri Hiva</w:t>
      </w:r>
      <w:r w:rsidR="00117A81">
        <w:rPr>
          <w:bCs/>
          <w:color w:val="000000"/>
          <w:sz w:val="22"/>
          <w:szCs w:val="22"/>
        </w:rPr>
        <w:t>tal</w:t>
      </w:r>
      <w:r w:rsidRPr="00ED15E0">
        <w:rPr>
          <w:bCs/>
          <w:color w:val="000000"/>
          <w:sz w:val="22"/>
          <w:szCs w:val="22"/>
        </w:rPr>
        <w:t xml:space="preserve">, a Magyar Torna Szövetség és szakmai együttműködő partnerként a Budapesti Diáksport Szövetség és </w:t>
      </w:r>
      <w:r w:rsidRPr="00ED15E0">
        <w:rPr>
          <w:color w:val="000000"/>
          <w:sz w:val="22"/>
          <w:szCs w:val="22"/>
        </w:rPr>
        <w:t>a</w:t>
      </w:r>
      <w:r w:rsidR="007A2D02">
        <w:rPr>
          <w:color w:val="000000"/>
          <w:sz w:val="22"/>
          <w:szCs w:val="22"/>
        </w:rPr>
        <w:t xml:space="preserve"> helyszínt biztosító BGYH </w:t>
      </w:r>
      <w:proofErr w:type="spellStart"/>
      <w:r w:rsidR="00117A81">
        <w:rPr>
          <w:color w:val="000000"/>
          <w:sz w:val="22"/>
          <w:szCs w:val="22"/>
        </w:rPr>
        <w:t>Zrt</w:t>
      </w:r>
      <w:proofErr w:type="spellEnd"/>
      <w:r w:rsidR="00117A81">
        <w:rPr>
          <w:color w:val="000000"/>
          <w:sz w:val="22"/>
          <w:szCs w:val="22"/>
        </w:rPr>
        <w:t xml:space="preserve"> </w:t>
      </w:r>
      <w:r w:rsidR="007A2D02">
        <w:rPr>
          <w:color w:val="000000"/>
          <w:sz w:val="22"/>
          <w:szCs w:val="22"/>
        </w:rPr>
        <w:t>Palatinus Strandfürdő.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5. A kötélmászó és függeszkedő verseny szabályai, értékelése: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i/>
          <w:iCs/>
          <w:color w:val="000000"/>
          <w:sz w:val="22"/>
          <w:szCs w:val="22"/>
          <w:u w:val="single"/>
        </w:rPr>
        <w:t>Csapatverseny: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Indulás, állásból elugrással. Érkezés egy kézz</w:t>
      </w:r>
      <w:r w:rsidR="007A2D02">
        <w:rPr>
          <w:color w:val="000000"/>
          <w:sz w:val="22"/>
          <w:szCs w:val="22"/>
        </w:rPr>
        <w:t xml:space="preserve">el beütéssel a kötélen lévő </w:t>
      </w:r>
      <w:r w:rsidRPr="00ED15E0">
        <w:rPr>
          <w:color w:val="000000"/>
          <w:sz w:val="22"/>
          <w:szCs w:val="22"/>
        </w:rPr>
        <w:t xml:space="preserve">jelzésig. A résztvevő csapatok 1-1 tagja versenyez egymással, a versenybíróság megállapítja a beérkezés: sorrendjét, majd ezután indulnak a csapatok következő tagjai. </w:t>
      </w:r>
      <w:r w:rsidR="002313F4" w:rsidRPr="00ED15E0">
        <w:rPr>
          <w:color w:val="000000"/>
          <w:sz w:val="22"/>
          <w:szCs w:val="22"/>
        </w:rPr>
        <w:t xml:space="preserve">A verseny csak felfelé verseny! </w:t>
      </w:r>
      <w:r w:rsidRPr="00ED15E0">
        <w:rPr>
          <w:color w:val="000000"/>
          <w:sz w:val="22"/>
          <w:szCs w:val="22"/>
        </w:rPr>
        <w:t>A csapatok 8 tagból állnak, a helyezés pontszámának összeadásával állapítható meg a verseny végeredménye. Az a csapat győz, melynek a helyezési pontszámainak összege a legalacsonyabb.</w:t>
      </w:r>
      <w:r w:rsidR="002313F4" w:rsidRPr="00ED15E0">
        <w:rPr>
          <w:color w:val="000000"/>
          <w:sz w:val="22"/>
          <w:szCs w:val="22"/>
        </w:rPr>
        <w:t xml:space="preserve"> Holtverseny esetén a csapatokból 1-1 versenyző versenyez és dönti el a sorrendet. Ha az is azonos vagy nem egyértelmű, akkor két helyezést hirdetünk (pl. két 2-ik csapatot.)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i/>
          <w:iCs/>
          <w:color w:val="000000"/>
          <w:sz w:val="22"/>
          <w:szCs w:val="22"/>
          <w:u w:val="single"/>
        </w:rPr>
        <w:t>Egyéni verseny: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Indulás fiúk terpeszülésből, leányok állásból, (lábbal elrugaszkodás nélkül). Egyenkénti indulással, időméréssel. A legjobb időt elért tanuló a verseny győztese.</w:t>
      </w:r>
    </w:p>
    <w:p w:rsidR="00D809D0" w:rsidRPr="00ED15E0" w:rsidRDefault="00D809D0" w:rsidP="00363610">
      <w:pPr>
        <w:rPr>
          <w:b/>
          <w:bCs/>
          <w:color w:val="000000"/>
          <w:sz w:val="22"/>
          <w:szCs w:val="22"/>
          <w:u w:val="single"/>
        </w:rPr>
      </w:pP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6. A verseny résztvevői:</w:t>
      </w:r>
    </w:p>
    <w:p w:rsidR="00872767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Az iskolák V-VI. </w:t>
      </w:r>
      <w:proofErr w:type="gramStart"/>
      <w:r w:rsidRPr="00ED15E0">
        <w:rPr>
          <w:color w:val="000000"/>
          <w:sz w:val="22"/>
          <w:szCs w:val="22"/>
        </w:rPr>
        <w:t>korcsoportos</w:t>
      </w:r>
      <w:proofErr w:type="gramEnd"/>
      <w:r w:rsidRPr="00ED15E0">
        <w:rPr>
          <w:color w:val="000000"/>
          <w:sz w:val="22"/>
          <w:szCs w:val="22"/>
        </w:rPr>
        <w:t xml:space="preserve"> 8 fős fiú és leány csapatai mel</w:t>
      </w:r>
      <w:r w:rsidR="00872767">
        <w:rPr>
          <w:color w:val="000000"/>
          <w:sz w:val="22"/>
          <w:szCs w:val="22"/>
        </w:rPr>
        <w:t>yeknek tagjai az iskola tanulói vagy 2025 május 31-ig az iskola tanulói voltak. (A májusról elmaradt verseny miatt ezt az egyedi lehetőséget ezen a versenyen megadjuk az indulásra!)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Egy iskola több csapattal is indulhat.</w:t>
      </w:r>
      <w:r w:rsidR="001471AE" w:rsidRPr="00ED15E0">
        <w:rPr>
          <w:color w:val="000000"/>
          <w:sz w:val="22"/>
          <w:szCs w:val="22"/>
        </w:rPr>
        <w:t xml:space="preserve"> Négy évfolyamnál több osztályos középiskola esetén lehetséges a IV. korcsoportos tanulók indítása is.</w:t>
      </w:r>
      <w:r w:rsidR="00D809D0" w:rsidRPr="00ED15E0">
        <w:rPr>
          <w:color w:val="000000"/>
          <w:sz w:val="22"/>
          <w:szCs w:val="22"/>
        </w:rPr>
        <w:t xml:space="preserve"> Vegyes</w:t>
      </w:r>
      <w:r w:rsidR="00341542" w:rsidRPr="00ED15E0">
        <w:rPr>
          <w:color w:val="000000"/>
          <w:sz w:val="22"/>
          <w:szCs w:val="22"/>
        </w:rPr>
        <w:t xml:space="preserve"> csapat indulása nem lehetséges!</w:t>
      </w:r>
    </w:p>
    <w:p w:rsidR="002313F4" w:rsidRPr="00ED15E0" w:rsidRDefault="002313F4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Minden induló csapat köteles a verseny előtt a mellékelt „Jelentkezési lapot” hiánytalanul kitölteni és a szervezőknek átadni. Személycsere a verseny megkezdéséig lehetséges.</w:t>
      </w:r>
    </w:p>
    <w:p w:rsidR="001471AE" w:rsidRPr="00ED15E0" w:rsidRDefault="001471AE" w:rsidP="00363610">
      <w:pPr>
        <w:rPr>
          <w:b/>
          <w:color w:val="000000"/>
          <w:sz w:val="22"/>
          <w:szCs w:val="22"/>
        </w:rPr>
      </w:pPr>
    </w:p>
    <w:p w:rsidR="00ED15E0" w:rsidRDefault="00ED15E0" w:rsidP="00363610">
      <w:pPr>
        <w:rPr>
          <w:b/>
          <w:color w:val="000000"/>
          <w:sz w:val="22"/>
          <w:szCs w:val="22"/>
        </w:rPr>
      </w:pPr>
    </w:p>
    <w:p w:rsidR="007A2D02" w:rsidRDefault="007A2D02" w:rsidP="00363610">
      <w:pPr>
        <w:rPr>
          <w:b/>
          <w:color w:val="000000"/>
          <w:sz w:val="22"/>
          <w:szCs w:val="22"/>
        </w:rPr>
      </w:pPr>
    </w:p>
    <w:p w:rsidR="00117A81" w:rsidRDefault="00117A81" w:rsidP="00363610">
      <w:pPr>
        <w:rPr>
          <w:b/>
          <w:color w:val="000000"/>
          <w:sz w:val="22"/>
          <w:szCs w:val="22"/>
        </w:rPr>
      </w:pPr>
    </w:p>
    <w:p w:rsidR="00117A81" w:rsidRDefault="00117A81" w:rsidP="00363610">
      <w:pPr>
        <w:rPr>
          <w:b/>
          <w:color w:val="000000"/>
          <w:sz w:val="22"/>
          <w:szCs w:val="22"/>
        </w:rPr>
      </w:pPr>
      <w:bookmarkStart w:id="0" w:name="_GoBack"/>
      <w:bookmarkEnd w:id="0"/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A további részletes versenyrendezési formákról, értékelésről, kérjük</w:t>
      </w:r>
      <w:r w:rsidR="002E23E1">
        <w:rPr>
          <w:color w:val="000000"/>
          <w:sz w:val="22"/>
          <w:szCs w:val="22"/>
        </w:rPr>
        <w:t>,</w:t>
      </w:r>
      <w:r w:rsidRPr="00ED15E0">
        <w:rPr>
          <w:color w:val="000000"/>
          <w:sz w:val="22"/>
          <w:szCs w:val="22"/>
        </w:rPr>
        <w:t xml:space="preserve"> tájékozódjanak a BTSZ honl</w:t>
      </w:r>
      <w:r w:rsidR="000D4EB0">
        <w:rPr>
          <w:color w:val="000000"/>
          <w:sz w:val="22"/>
          <w:szCs w:val="22"/>
        </w:rPr>
        <w:t>apján a</w:t>
      </w:r>
      <w:r w:rsidRPr="00ED15E0">
        <w:rPr>
          <w:color w:val="000000"/>
          <w:sz w:val="22"/>
          <w:szCs w:val="22"/>
        </w:rPr>
        <w:t xml:space="preserve"> </w:t>
      </w:r>
      <w:proofErr w:type="spellStart"/>
      <w:r w:rsidRPr="00ED15E0">
        <w:rPr>
          <w:b/>
          <w:color w:val="000000"/>
          <w:sz w:val="22"/>
          <w:szCs w:val="22"/>
        </w:rPr>
        <w:t>www</w:t>
      </w:r>
      <w:proofErr w:type="spellEnd"/>
      <w:r w:rsidRPr="00ED15E0">
        <w:rPr>
          <w:b/>
          <w:color w:val="000000"/>
          <w:sz w:val="22"/>
          <w:szCs w:val="22"/>
        </w:rPr>
        <w:t>.</w:t>
      </w:r>
      <w:r w:rsidR="00117A81">
        <w:rPr>
          <w:b/>
          <w:sz w:val="22"/>
          <w:szCs w:val="22"/>
        </w:rPr>
        <w:t xml:space="preserve"> bptorna</w:t>
      </w:r>
      <w:r w:rsidRPr="00ED15E0">
        <w:rPr>
          <w:b/>
          <w:sz w:val="22"/>
          <w:szCs w:val="22"/>
        </w:rPr>
        <w:t>.hu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8. Díjazás</w:t>
      </w:r>
      <w:r w:rsidR="007A2D02">
        <w:rPr>
          <w:b/>
          <w:bCs/>
          <w:color w:val="000000"/>
          <w:sz w:val="22"/>
          <w:szCs w:val="22"/>
          <w:u w:val="single"/>
        </w:rPr>
        <w:t>ok</w:t>
      </w:r>
      <w:r w:rsidRPr="00ED15E0">
        <w:rPr>
          <w:b/>
          <w:bCs/>
          <w:color w:val="000000"/>
          <w:sz w:val="22"/>
          <w:szCs w:val="22"/>
          <w:u w:val="single"/>
        </w:rPr>
        <w:t xml:space="preserve">: 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Valamennyi versenyen az 1-3. helyezetteknek érem díjazás. 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Valamennyi felkészítő, kísérő tanárnak „felkészítési díjat” biztosítanak a rendezők, melyhez </w:t>
      </w:r>
      <w:proofErr w:type="gramStart"/>
      <w:r w:rsidRPr="00ED15E0">
        <w:rPr>
          <w:color w:val="000000"/>
          <w:sz w:val="22"/>
          <w:szCs w:val="22"/>
        </w:rPr>
        <w:t>a</w:t>
      </w:r>
      <w:proofErr w:type="gramEnd"/>
      <w:r w:rsidRPr="00ED15E0">
        <w:rPr>
          <w:color w:val="000000"/>
          <w:sz w:val="22"/>
          <w:szCs w:val="22"/>
        </w:rPr>
        <w:t xml:space="preserve"> 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proofErr w:type="gramStart"/>
      <w:r w:rsidRPr="00ED15E0">
        <w:rPr>
          <w:color w:val="000000"/>
          <w:sz w:val="22"/>
          <w:szCs w:val="22"/>
        </w:rPr>
        <w:t>mellékelt</w:t>
      </w:r>
      <w:proofErr w:type="gramEnd"/>
      <w:r w:rsidR="001471AE" w:rsidRPr="00ED15E0">
        <w:rPr>
          <w:color w:val="000000"/>
          <w:sz w:val="22"/>
          <w:szCs w:val="22"/>
        </w:rPr>
        <w:t>,</w:t>
      </w:r>
      <w:r w:rsidRPr="00ED15E0">
        <w:rPr>
          <w:color w:val="000000"/>
          <w:sz w:val="22"/>
          <w:szCs w:val="22"/>
        </w:rPr>
        <w:t xml:space="preserve"> adatközlési nyomtatványt kérjük értelemszerűen és pontosan kitölteni és a versenyre a tanároknak magukkal hozni</w:t>
      </w:r>
      <w:r w:rsidR="001471AE" w:rsidRPr="00ED15E0">
        <w:rPr>
          <w:color w:val="000000"/>
          <w:sz w:val="22"/>
          <w:szCs w:val="22"/>
        </w:rPr>
        <w:t xml:space="preserve"> és a szervezőknek átadni</w:t>
      </w:r>
      <w:r w:rsidRPr="00ED15E0">
        <w:rPr>
          <w:color w:val="000000"/>
          <w:sz w:val="22"/>
          <w:szCs w:val="22"/>
        </w:rPr>
        <w:t>!</w:t>
      </w:r>
      <w:r w:rsidR="007A2D02">
        <w:rPr>
          <w:color w:val="000000"/>
          <w:sz w:val="22"/>
          <w:szCs w:val="22"/>
        </w:rPr>
        <w:t xml:space="preserve"> (Aki már kitöltötte korábban az ’</w:t>
      </w:r>
      <w:proofErr w:type="spellStart"/>
      <w:r w:rsidR="007A2D02">
        <w:rPr>
          <w:color w:val="000000"/>
          <w:sz w:val="22"/>
          <w:szCs w:val="22"/>
        </w:rPr>
        <w:t>Adatlapot</w:t>
      </w:r>
      <w:proofErr w:type="spellEnd"/>
      <w:r w:rsidR="007A2D02">
        <w:rPr>
          <w:color w:val="000000"/>
          <w:sz w:val="22"/>
          <w:szCs w:val="22"/>
        </w:rPr>
        <w:t>’ és adataiban érdemi változás nem történt, annak nem szüksége az újbóli kitöltés!)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b/>
          <w:bCs/>
          <w:color w:val="000000"/>
          <w:sz w:val="22"/>
          <w:szCs w:val="22"/>
          <w:u w:val="single"/>
        </w:rPr>
        <w:t>9. Költségek: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A versenyeken a rendezési, szervezési, díjazási költségeket a rendezők biztosítják.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További információk kérhetők írásban a </w:t>
      </w:r>
      <w:hyperlink r:id="rId7" w:history="1">
        <w:r w:rsidR="00ED15E0" w:rsidRPr="00FC5A84">
          <w:rPr>
            <w:rStyle w:val="Hiperhivatkozs"/>
            <w:sz w:val="22"/>
            <w:szCs w:val="22"/>
          </w:rPr>
          <w:t>bptorna@gmail.com</w:t>
        </w:r>
      </w:hyperlink>
      <w:r w:rsidR="009B09D4" w:rsidRPr="00ED15E0">
        <w:rPr>
          <w:color w:val="000000"/>
          <w:sz w:val="22"/>
          <w:szCs w:val="22"/>
        </w:rPr>
        <w:t xml:space="preserve">  vagy a </w:t>
      </w:r>
      <w:r w:rsidRPr="00ED15E0">
        <w:rPr>
          <w:color w:val="000000"/>
          <w:sz w:val="22"/>
          <w:szCs w:val="22"/>
        </w:rPr>
        <w:t xml:space="preserve"> +36 20 </w:t>
      </w:r>
      <w:proofErr w:type="gramStart"/>
      <w:r w:rsidRPr="00ED15E0">
        <w:rPr>
          <w:color w:val="000000"/>
          <w:sz w:val="22"/>
          <w:szCs w:val="22"/>
        </w:rPr>
        <w:t>351 4646-os</w:t>
      </w:r>
      <w:proofErr w:type="gramEnd"/>
      <w:r w:rsidRPr="00ED15E0">
        <w:rPr>
          <w:color w:val="000000"/>
          <w:sz w:val="22"/>
          <w:szCs w:val="22"/>
        </w:rPr>
        <w:t xml:space="preserve"> telefonon </w:t>
      </w:r>
      <w:proofErr w:type="spellStart"/>
      <w:r w:rsidRPr="00ED15E0">
        <w:rPr>
          <w:color w:val="000000"/>
          <w:sz w:val="22"/>
          <w:szCs w:val="22"/>
        </w:rPr>
        <w:t>Szlatényi</w:t>
      </w:r>
      <w:proofErr w:type="spellEnd"/>
      <w:r w:rsidRPr="00ED15E0">
        <w:rPr>
          <w:color w:val="000000"/>
          <w:sz w:val="22"/>
          <w:szCs w:val="22"/>
        </w:rPr>
        <w:t xml:space="preserve"> György szervezőtől.</w:t>
      </w:r>
    </w:p>
    <w:p w:rsidR="00C06BBF" w:rsidRPr="00ED15E0" w:rsidRDefault="00C06BBF" w:rsidP="00363610">
      <w:pPr>
        <w:rPr>
          <w:color w:val="000000"/>
          <w:sz w:val="22"/>
          <w:szCs w:val="22"/>
        </w:rPr>
      </w:pPr>
    </w:p>
    <w:p w:rsidR="00C06BBF" w:rsidRPr="00ED15E0" w:rsidRDefault="00C06BBF" w:rsidP="00363610">
      <w:pPr>
        <w:rPr>
          <w:b/>
          <w:color w:val="000000"/>
          <w:sz w:val="22"/>
          <w:szCs w:val="22"/>
          <w:u w:val="single"/>
        </w:rPr>
      </w:pPr>
      <w:r w:rsidRPr="00ED15E0">
        <w:rPr>
          <w:b/>
          <w:color w:val="000000"/>
          <w:sz w:val="22"/>
          <w:szCs w:val="22"/>
          <w:u w:val="single"/>
        </w:rPr>
        <w:t>10. Egyéb rendelkezések:</w:t>
      </w:r>
    </w:p>
    <w:p w:rsidR="0054247C" w:rsidRPr="0054247C" w:rsidRDefault="0054247C" w:rsidP="0054247C">
      <w:pPr>
        <w:rPr>
          <w:sz w:val="22"/>
          <w:szCs w:val="22"/>
        </w:rPr>
      </w:pPr>
      <w:r w:rsidRPr="0054247C">
        <w:rPr>
          <w:sz w:val="22"/>
          <w:szCs w:val="22"/>
        </w:rPr>
        <w:t xml:space="preserve">Gyülekezés és beléptetés a hátsó </w:t>
      </w:r>
      <w:proofErr w:type="spellStart"/>
      <w:r w:rsidRPr="0054247C">
        <w:rPr>
          <w:sz w:val="22"/>
          <w:szCs w:val="22"/>
        </w:rPr>
        <w:t>VI</w:t>
      </w:r>
      <w:r w:rsidR="00872767">
        <w:rPr>
          <w:sz w:val="22"/>
          <w:szCs w:val="22"/>
        </w:rPr>
        <w:t>II-a</w:t>
      </w:r>
      <w:r w:rsidRPr="0054247C">
        <w:rPr>
          <w:sz w:val="22"/>
          <w:szCs w:val="22"/>
        </w:rPr>
        <w:t>s</w:t>
      </w:r>
      <w:proofErr w:type="spellEnd"/>
      <w:r w:rsidR="000D4EB0">
        <w:rPr>
          <w:sz w:val="22"/>
          <w:szCs w:val="22"/>
        </w:rPr>
        <w:t xml:space="preserve"> kapunál 9.15-től 10.05-ig majd a megnyitó után 11.00 órától újra nyitva lesz. </w:t>
      </w:r>
      <w:r w:rsidRPr="0054247C">
        <w:rPr>
          <w:sz w:val="22"/>
          <w:szCs w:val="22"/>
        </w:rPr>
        <w:t xml:space="preserve"> Beme</w:t>
      </w:r>
      <w:r w:rsidR="000D4EB0">
        <w:rPr>
          <w:sz w:val="22"/>
          <w:szCs w:val="22"/>
        </w:rPr>
        <w:t>legítés a mászóknak várhatóan 12</w:t>
      </w:r>
      <w:r w:rsidR="00872767">
        <w:rPr>
          <w:sz w:val="22"/>
          <w:szCs w:val="22"/>
        </w:rPr>
        <w:t>.00-tő</w:t>
      </w:r>
      <w:r w:rsidRPr="0054247C">
        <w:rPr>
          <w:sz w:val="22"/>
          <w:szCs w:val="22"/>
        </w:rPr>
        <w:t>l lesz.</w:t>
      </w:r>
    </w:p>
    <w:p w:rsidR="007A2D02" w:rsidRPr="0054247C" w:rsidRDefault="0054247C" w:rsidP="00363610">
      <w:pPr>
        <w:rPr>
          <w:sz w:val="22"/>
          <w:szCs w:val="22"/>
        </w:rPr>
      </w:pPr>
      <w:r w:rsidRPr="0054247C">
        <w:rPr>
          <w:sz w:val="22"/>
          <w:szCs w:val="22"/>
        </w:rPr>
        <w:t xml:space="preserve">A megnyitó ünnepséget a </w:t>
      </w:r>
      <w:r w:rsidR="000D4EB0">
        <w:rPr>
          <w:sz w:val="22"/>
          <w:szCs w:val="22"/>
        </w:rPr>
        <w:t>kis iskolásokra tekintettel 10.15</w:t>
      </w:r>
      <w:r w:rsidRPr="0054247C">
        <w:rPr>
          <w:sz w:val="22"/>
          <w:szCs w:val="22"/>
        </w:rPr>
        <w:t xml:space="preserve"> órakor tartjuk.</w:t>
      </w:r>
    </w:p>
    <w:p w:rsidR="00C06BBF" w:rsidRPr="00ED15E0" w:rsidRDefault="00341542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A tanulók vigyázzanak értéktárgyaikra, lehetőleg a kísérő tanároknak adják át a verseny előtt. A rendezők nem felelősek az estlegesen eltűnt értéktárgyakért. 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363610" w:rsidRPr="00ED15E0" w:rsidRDefault="00872767" w:rsidP="00363610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Budapest, 2025. szeptember 2</w:t>
      </w:r>
      <w:r w:rsidR="000D4EB0">
        <w:rPr>
          <w:color w:val="000000"/>
          <w:sz w:val="22"/>
          <w:szCs w:val="22"/>
        </w:rPr>
        <w:t>.</w:t>
      </w:r>
    </w:p>
    <w:p w:rsidR="00363610" w:rsidRPr="00ED15E0" w:rsidRDefault="00363610" w:rsidP="00363610">
      <w:pPr>
        <w:rPr>
          <w:color w:val="000000"/>
          <w:sz w:val="22"/>
          <w:szCs w:val="22"/>
        </w:rPr>
      </w:pPr>
    </w:p>
    <w:p w:rsidR="00ED15E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                                                           </w:t>
      </w:r>
      <w:r w:rsidR="00ED15E0">
        <w:rPr>
          <w:color w:val="000000"/>
          <w:sz w:val="22"/>
          <w:szCs w:val="22"/>
        </w:rPr>
        <w:t xml:space="preserve">            </w:t>
      </w:r>
    </w:p>
    <w:p w:rsidR="00ED15E0" w:rsidRDefault="00ED15E0" w:rsidP="00363610">
      <w:pPr>
        <w:rPr>
          <w:color w:val="000000"/>
          <w:sz w:val="22"/>
          <w:szCs w:val="22"/>
        </w:rPr>
      </w:pPr>
    </w:p>
    <w:p w:rsidR="00363610" w:rsidRPr="00ED15E0" w:rsidRDefault="00ED15E0" w:rsidP="00363610">
      <w:pPr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Szlatényi</w:t>
      </w:r>
      <w:proofErr w:type="spellEnd"/>
      <w:r>
        <w:rPr>
          <w:color w:val="000000"/>
          <w:sz w:val="22"/>
          <w:szCs w:val="22"/>
        </w:rPr>
        <w:t xml:space="preserve"> György </w:t>
      </w:r>
      <w:proofErr w:type="spellStart"/>
      <w:r w:rsidR="007A2D02">
        <w:rPr>
          <w:color w:val="000000"/>
          <w:sz w:val="22"/>
          <w:szCs w:val="22"/>
        </w:rPr>
        <w:t>sk</w:t>
      </w:r>
      <w:proofErr w:type="spellEnd"/>
    </w:p>
    <w:p w:rsidR="00363610" w:rsidRPr="00ED15E0" w:rsidRDefault="00AC6284" w:rsidP="00363610">
      <w:pPr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a</w:t>
      </w:r>
      <w:proofErr w:type="gram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BTSz</w:t>
      </w:r>
      <w:proofErr w:type="spellEnd"/>
      <w:r>
        <w:rPr>
          <w:color w:val="000000"/>
          <w:sz w:val="22"/>
          <w:szCs w:val="22"/>
        </w:rPr>
        <w:t xml:space="preserve"> főtitkára</w:t>
      </w:r>
      <w:r w:rsidR="00363610" w:rsidRPr="00ED15E0">
        <w:rPr>
          <w:color w:val="000000"/>
          <w:sz w:val="22"/>
          <w:szCs w:val="22"/>
        </w:rPr>
        <w:t xml:space="preserve">                                                                                  </w:t>
      </w:r>
    </w:p>
    <w:p w:rsidR="00363610" w:rsidRDefault="0036361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> </w:t>
      </w:r>
    </w:p>
    <w:p w:rsidR="0054247C" w:rsidRPr="00ED15E0" w:rsidRDefault="0054247C" w:rsidP="00363610">
      <w:pPr>
        <w:rPr>
          <w:color w:val="000000"/>
          <w:sz w:val="22"/>
          <w:szCs w:val="22"/>
        </w:rPr>
      </w:pPr>
    </w:p>
    <w:p w:rsidR="00ED15E0" w:rsidRPr="00ED15E0" w:rsidRDefault="002313F4" w:rsidP="00ED15E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 </w:t>
      </w:r>
      <w:r w:rsidR="00ED15E0" w:rsidRPr="00ED15E0">
        <w:rPr>
          <w:color w:val="000000"/>
          <w:sz w:val="22"/>
          <w:szCs w:val="22"/>
        </w:rPr>
        <w:t>1 pld „Adatlap tanároknak, kísérőknek”</w:t>
      </w:r>
    </w:p>
    <w:p w:rsidR="002313F4" w:rsidRPr="00ED15E0" w:rsidRDefault="00ED15E0" w:rsidP="00363610">
      <w:pPr>
        <w:rPr>
          <w:color w:val="000000"/>
          <w:sz w:val="22"/>
          <w:szCs w:val="22"/>
        </w:rPr>
      </w:pPr>
      <w:r w:rsidRPr="00ED15E0">
        <w:rPr>
          <w:color w:val="000000"/>
          <w:sz w:val="22"/>
          <w:szCs w:val="22"/>
        </w:rPr>
        <w:t xml:space="preserve"> 1</w:t>
      </w:r>
      <w:r w:rsidR="00117A81">
        <w:rPr>
          <w:color w:val="000000"/>
          <w:sz w:val="22"/>
          <w:szCs w:val="22"/>
        </w:rPr>
        <w:t xml:space="preserve"> pld „Nevezési</w:t>
      </w:r>
      <w:r w:rsidR="002313F4" w:rsidRPr="00ED15E0">
        <w:rPr>
          <w:color w:val="000000"/>
          <w:sz w:val="22"/>
          <w:szCs w:val="22"/>
        </w:rPr>
        <w:t xml:space="preserve"> lap</w:t>
      </w:r>
      <w:r w:rsidR="00117A81">
        <w:rPr>
          <w:color w:val="000000"/>
          <w:sz w:val="22"/>
          <w:szCs w:val="22"/>
        </w:rPr>
        <w:t xml:space="preserve"> </w:t>
      </w:r>
      <w:proofErr w:type="spellStart"/>
      <w:r w:rsidR="00117A81">
        <w:rPr>
          <w:color w:val="000000"/>
          <w:sz w:val="22"/>
          <w:szCs w:val="22"/>
        </w:rPr>
        <w:t>BTSz</w:t>
      </w:r>
      <w:proofErr w:type="spellEnd"/>
      <w:r w:rsidR="00117A81">
        <w:rPr>
          <w:color w:val="000000"/>
          <w:sz w:val="22"/>
          <w:szCs w:val="22"/>
        </w:rPr>
        <w:t xml:space="preserve"> versenyekre</w:t>
      </w:r>
      <w:r w:rsidR="002313F4" w:rsidRPr="00ED15E0">
        <w:rPr>
          <w:color w:val="000000"/>
          <w:sz w:val="22"/>
          <w:szCs w:val="22"/>
        </w:rPr>
        <w:t>”</w:t>
      </w:r>
    </w:p>
    <w:p w:rsidR="00AC4A84" w:rsidRDefault="00AC4A84" w:rsidP="00930FB7"/>
    <w:sectPr w:rsidR="00AC4A84" w:rsidSect="004C4E03">
      <w:headerReference w:type="default" r:id="rId8"/>
      <w:footerReference w:type="default" r:id="rId9"/>
      <w:pgSz w:w="11906" w:h="16838"/>
      <w:pgMar w:top="360" w:right="1418" w:bottom="1418" w:left="1418" w:header="34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BBC" w:rsidRDefault="00751BBC">
      <w:r>
        <w:separator/>
      </w:r>
    </w:p>
  </w:endnote>
  <w:endnote w:type="continuationSeparator" w:id="0">
    <w:p w:rsidR="00751BBC" w:rsidRDefault="00751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7795540"/>
      <w:docPartObj>
        <w:docPartGallery w:val="Page Numbers (Bottom of Page)"/>
        <w:docPartUnique/>
      </w:docPartObj>
    </w:sdtPr>
    <w:sdtContent>
      <w:p w:rsidR="00363610" w:rsidRDefault="00B83849">
        <w:pPr>
          <w:pStyle w:val="llb"/>
          <w:jc w:val="center"/>
        </w:pPr>
        <w:r>
          <w:fldChar w:fldCharType="begin"/>
        </w:r>
        <w:r w:rsidR="00363610">
          <w:instrText>PAGE   \* MERGEFORMAT</w:instrText>
        </w:r>
        <w:r>
          <w:fldChar w:fldCharType="separate"/>
        </w:r>
        <w:r w:rsidR="00872767">
          <w:rPr>
            <w:noProof/>
          </w:rPr>
          <w:t>2</w:t>
        </w:r>
        <w:r>
          <w:fldChar w:fldCharType="end"/>
        </w:r>
      </w:p>
    </w:sdtContent>
  </w:sdt>
  <w:p w:rsidR="00363610" w:rsidRDefault="00363610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BBC" w:rsidRDefault="00751BBC">
      <w:r>
        <w:separator/>
      </w:r>
    </w:p>
  </w:footnote>
  <w:footnote w:type="continuationSeparator" w:id="0">
    <w:p w:rsidR="00751BBC" w:rsidRDefault="00751B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39B4" w:rsidRDefault="00751BBC">
    <w:pPr>
      <w:pStyle w:val="lfej"/>
      <w:jc w:val="center"/>
    </w:pPr>
    <w:r>
      <w:rPr>
        <w:noProof/>
      </w:rPr>
      <w:drawing>
        <wp:inline distT="0" distB="0" distL="0" distR="0">
          <wp:extent cx="4391025" cy="1247775"/>
          <wp:effectExtent l="0" t="0" r="9525" b="9525"/>
          <wp:docPr id="1" name="Kép 1" descr="Tornas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rnasz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1025" cy="1247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B7F2A"/>
    <w:multiLevelType w:val="hybridMultilevel"/>
    <w:tmpl w:val="821AB7E8"/>
    <w:lvl w:ilvl="0" w:tplc="1BC82C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1BBC"/>
    <w:rsid w:val="000B5DD5"/>
    <w:rsid w:val="000D4EB0"/>
    <w:rsid w:val="00117A81"/>
    <w:rsid w:val="001471AE"/>
    <w:rsid w:val="002313F4"/>
    <w:rsid w:val="002E23E1"/>
    <w:rsid w:val="003129EC"/>
    <w:rsid w:val="00331694"/>
    <w:rsid w:val="00341542"/>
    <w:rsid w:val="00363610"/>
    <w:rsid w:val="003A39B4"/>
    <w:rsid w:val="003A5872"/>
    <w:rsid w:val="003C6BE0"/>
    <w:rsid w:val="004B5B3D"/>
    <w:rsid w:val="004C4E03"/>
    <w:rsid w:val="004F66AF"/>
    <w:rsid w:val="0054247C"/>
    <w:rsid w:val="005A3704"/>
    <w:rsid w:val="006860F4"/>
    <w:rsid w:val="006C6BB5"/>
    <w:rsid w:val="00735646"/>
    <w:rsid w:val="00751BBC"/>
    <w:rsid w:val="007A2D02"/>
    <w:rsid w:val="007B1F33"/>
    <w:rsid w:val="00825905"/>
    <w:rsid w:val="008530CB"/>
    <w:rsid w:val="00872767"/>
    <w:rsid w:val="00875EB6"/>
    <w:rsid w:val="00891B3F"/>
    <w:rsid w:val="00922F89"/>
    <w:rsid w:val="00930FB7"/>
    <w:rsid w:val="009727E7"/>
    <w:rsid w:val="00997B6E"/>
    <w:rsid w:val="009B09D4"/>
    <w:rsid w:val="00A134D5"/>
    <w:rsid w:val="00A27945"/>
    <w:rsid w:val="00AC4A84"/>
    <w:rsid w:val="00AC6284"/>
    <w:rsid w:val="00B6570E"/>
    <w:rsid w:val="00B83849"/>
    <w:rsid w:val="00BC22FA"/>
    <w:rsid w:val="00BD2652"/>
    <w:rsid w:val="00C06BBF"/>
    <w:rsid w:val="00C96140"/>
    <w:rsid w:val="00CF0E56"/>
    <w:rsid w:val="00D0395B"/>
    <w:rsid w:val="00D5367E"/>
    <w:rsid w:val="00D64AF9"/>
    <w:rsid w:val="00D67ADD"/>
    <w:rsid w:val="00D809D0"/>
    <w:rsid w:val="00E4057D"/>
    <w:rsid w:val="00E56D76"/>
    <w:rsid w:val="00ED105C"/>
    <w:rsid w:val="00ED15E0"/>
    <w:rsid w:val="00F44749"/>
    <w:rsid w:val="00F92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530CB"/>
    <w:rPr>
      <w:sz w:val="24"/>
      <w:szCs w:val="24"/>
    </w:rPr>
  </w:style>
  <w:style w:type="paragraph" w:styleId="Cmsor1">
    <w:name w:val="heading 1"/>
    <w:basedOn w:val="Norml"/>
    <w:next w:val="Norml"/>
    <w:qFormat/>
    <w:rsid w:val="004C4E03"/>
    <w:pPr>
      <w:keepNext/>
      <w:outlineLvl w:val="0"/>
    </w:pPr>
    <w:rPr>
      <w:b/>
      <w:bCs/>
      <w:smallCap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4C4E03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rsid w:val="004C4E03"/>
    <w:pPr>
      <w:tabs>
        <w:tab w:val="center" w:pos="4536"/>
        <w:tab w:val="right" w:pos="9072"/>
      </w:tabs>
    </w:pPr>
  </w:style>
  <w:style w:type="character" w:styleId="Hiperhivatkozs">
    <w:name w:val="Hyperlink"/>
    <w:basedOn w:val="Bekezdsalapbettpusa"/>
    <w:uiPriority w:val="99"/>
    <w:unhideWhenUsed/>
    <w:rsid w:val="00363610"/>
    <w:rPr>
      <w:color w:val="0000FF"/>
      <w:u w:val="single"/>
    </w:rPr>
  </w:style>
  <w:style w:type="character" w:customStyle="1" w:styleId="llbChar">
    <w:name w:val="Élőláb Char"/>
    <w:basedOn w:val="Bekezdsalapbettpusa"/>
    <w:link w:val="llb"/>
    <w:uiPriority w:val="99"/>
    <w:rsid w:val="00363610"/>
    <w:rPr>
      <w:sz w:val="24"/>
      <w:szCs w:val="24"/>
    </w:rPr>
  </w:style>
  <w:style w:type="paragraph" w:styleId="Buborkszveg">
    <w:name w:val="Balloon Text"/>
    <w:basedOn w:val="Norml"/>
    <w:link w:val="BuborkszvegChar"/>
    <w:rsid w:val="00C96140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C961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ptorn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yuri\AppData\Local\Temp\fejl&#233;ces%20papir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fejléces papir</Template>
  <TotalTime>8</TotalTime>
  <Pages>2</Pages>
  <Words>506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Megbízás</vt:lpstr>
    </vt:vector>
  </TitlesOfParts>
  <Company>Gyógyfürdő</Company>
  <LinksUpToDate>false</LinksUpToDate>
  <CharactersWithSpaces>4038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Megbízás</dc:title>
  <dc:creator>Windows User</dc:creator>
  <cp:lastModifiedBy>user</cp:lastModifiedBy>
  <cp:revision>3</cp:revision>
  <cp:lastPrinted>2024-05-09T11:40:00Z</cp:lastPrinted>
  <dcterms:created xsi:type="dcterms:W3CDTF">2025-09-09T13:32:00Z</dcterms:created>
  <dcterms:modified xsi:type="dcterms:W3CDTF">2025-09-09T13:39:00Z</dcterms:modified>
</cp:coreProperties>
</file>